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FC6D937" w14:textId="62B63A99" w:rsidR="007C655F" w:rsidRDefault="0046793A">
      <w:r>
        <w:rPr>
          <w:noProof/>
        </w:rPr>
        <mc:AlternateContent>
          <mc:Choice Requires="wpg">
            <w:drawing>
              <wp:anchor distT="0" distB="0" distL="114300" distR="114300" simplePos="0" relativeHeight="251677184" behindDoc="1" locked="0" layoutInCell="1" allowOverlap="1" wp14:anchorId="781BBA0D" wp14:editId="1B939BF9">
                <wp:simplePos x="0" y="0"/>
                <wp:positionH relativeFrom="column">
                  <wp:posOffset>-714228</wp:posOffset>
                </wp:positionH>
                <wp:positionV relativeFrom="paragraph">
                  <wp:posOffset>-1068412</wp:posOffset>
                </wp:positionV>
                <wp:extent cx="7559040" cy="1438910"/>
                <wp:effectExtent l="0" t="0" r="3810" b="8890"/>
                <wp:wrapNone/>
                <wp:docPr id="2" name="Gruppe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438910"/>
                          <a:chOff x="0" y="0"/>
                          <a:chExt cx="7559040" cy="1438910"/>
                        </a:xfrm>
                      </wpg:grpSpPr>
                      <pic:pic xmlns:pic="http://schemas.openxmlformats.org/drawingml/2006/picture">
                        <pic:nvPicPr>
                          <pic:cNvPr id="3" name="Billede 4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904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2" name="Tekstfelt 42"/>
                        <wps:cNvSpPr txBox="1"/>
                        <wps:spPr>
                          <a:xfrm>
                            <a:off x="5240215" y="240323"/>
                            <a:ext cx="1889185" cy="98341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5C9BF04" w14:textId="77777777" w:rsidR="00956676" w:rsidRPr="00956676" w:rsidRDefault="00956676">
                              <w:pPr>
                                <w:rPr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1BBA0D" id="Gruppe 2" o:spid="_x0000_s1026" style="position:absolute;margin-left:-56.25pt;margin-top:-84.15pt;width:595.2pt;height:113.3pt;z-index:-251639296" coordsize="75590,143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GPCHbJahIQnOaf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lede 4" o:spid="_x0000_s1027" type="#_x0000_t75" style="position:absolute;width:75590;height:1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">
                  <v:imagedata r:id="rId1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kstfelt 42" o:spid="_x0000_s1028" type="#_x0000_t202" style="position:absolute;left:52402;top:2403;width:18892;height:9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" fillcolor="white [3201]" stroked="f" strokeweight=".5pt">
                  <v:textbox>
                    <w:txbxContent>
                      <w:p w14:paraId="15C9BF04" w14:textId="77777777" w:rsidR="00956676" w:rsidRPr="00956676" w:rsidRDefault="00956676">
                        <w:pPr>
                          <w:rPr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6B0F12E8" w14:textId="6FC8AFE4" w:rsidR="00AF596A" w:rsidRPr="00AF596A" w:rsidRDefault="00B01C2E" w:rsidP="000471BD">
      <w:pPr>
        <w:pStyle w:val="Overskrift1"/>
      </w:pPr>
      <w:r>
        <w:t>Refer</w:t>
      </w:r>
      <w:r w:rsidR="009A3310">
        <w:t>e</w:t>
      </w:r>
      <w:r>
        <w:t xml:space="preserve">nce: </w:t>
      </w:r>
      <w:r w:rsidR="006812D6">
        <w:t>Omlægning af regnvand og etablering af nyt regnvandsbassin</w:t>
      </w:r>
    </w:p>
    <w:p w14:paraId="01F8534B" w14:textId="05BF2126" w:rsidR="000268F6" w:rsidRDefault="003D2770" w:rsidP="007C655F">
      <w:pPr>
        <w:rPr>
          <w:lang w:eastAsia="da-DK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 wp14:anchorId="3290360E" wp14:editId="2890DB29">
                <wp:simplePos x="0" y="0"/>
                <wp:positionH relativeFrom="margin">
                  <wp:align>center</wp:align>
                </wp:positionH>
                <wp:positionV relativeFrom="page">
                  <wp:posOffset>1676401</wp:posOffset>
                </wp:positionV>
                <wp:extent cx="5895975" cy="2657475"/>
                <wp:effectExtent l="0" t="0" r="9525" b="9525"/>
                <wp:wrapNone/>
                <wp:docPr id="4" name="Tekstfel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657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A4C1CE1" w14:textId="3DF41351" w:rsidR="007C655F" w:rsidRDefault="00546139" w:rsidP="007C655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5BA7FE" wp14:editId="129CC8E6">
                                  <wp:extent cx="3679190" cy="2559685"/>
                                  <wp:effectExtent l="0" t="0" r="0" b="0"/>
                                  <wp:docPr id="635066772" name="Billede 21" descr="Et billede, der indeholder plante, udendørs, græs, vand&#10;&#10;AI-genereret indhold kan være ukorrek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5066772" name="Billede 21" descr="Et billede, der indeholder plante, udendørs, græs, vand&#10;&#10;AI-genereret indhold kan være ukorrek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79190" cy="2559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90360E" id="Tekstfelt 4" o:spid="_x0000_s1029" type="#_x0000_t202" style="position:absolute;margin-left:0;margin-top:132pt;width:464.25pt;height:209.25pt;z-index:2515768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" fillcolor="white [3201]" stroked="f" strokeweight=".5pt">
                <v:textbox>
                  <w:txbxContent>
                    <w:p w14:paraId="7A4C1CE1" w14:textId="3DF41351" w:rsidR="007C655F" w:rsidRDefault="00546139" w:rsidP="007C655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35BA7FE" wp14:editId="129CC8E6">
                            <wp:extent cx="3679190" cy="2559685"/>
                            <wp:effectExtent l="0" t="0" r="0" b="0"/>
                            <wp:docPr id="635066772" name="Billede 21" descr="Et billede, der indeholder plante, udendørs, græs, vand&#10;&#10;AI-genereret indhold kan være ukorrek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5066772" name="Billede 21" descr="Et billede, der indeholder plante, udendørs, græs, vand&#10;&#10;AI-genereret indhold kan være ukorrek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79190" cy="25596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2EA011E1" w14:textId="489E48FD" w:rsidR="007C655F" w:rsidRDefault="007C655F" w:rsidP="007C655F">
      <w:pPr>
        <w:rPr>
          <w:lang w:eastAsia="da-DK"/>
        </w:rPr>
      </w:pPr>
    </w:p>
    <w:p w14:paraId="4DDAAFF8" w14:textId="77777777" w:rsidR="007C655F" w:rsidRPr="007C655F" w:rsidRDefault="007C655F" w:rsidP="007C655F">
      <w:pPr>
        <w:rPr>
          <w:lang w:eastAsia="da-DK"/>
        </w:rPr>
      </w:pPr>
    </w:p>
    <w:p w14:paraId="599D95A8" w14:textId="75333CA3" w:rsidR="00601AFE" w:rsidRDefault="00601AFE"/>
    <w:p w14:paraId="0D8342B3" w14:textId="18C3C020" w:rsidR="005627B6" w:rsidRPr="005627B6" w:rsidRDefault="005627B6" w:rsidP="005627B6"/>
    <w:p w14:paraId="7FA27962" w14:textId="1BD46371" w:rsidR="005627B6" w:rsidRPr="005627B6" w:rsidRDefault="005627B6" w:rsidP="005627B6"/>
    <w:p w14:paraId="171792D3" w14:textId="4D06FAB1" w:rsidR="005627B6" w:rsidRPr="005627B6" w:rsidRDefault="005627B6" w:rsidP="005627B6"/>
    <w:p w14:paraId="7E68639E" w14:textId="3A697F28" w:rsidR="005627B6" w:rsidRPr="005627B6" w:rsidRDefault="005627B6" w:rsidP="005627B6"/>
    <w:p w14:paraId="05C2A2BB" w14:textId="313A5715" w:rsidR="005627B6" w:rsidRPr="005627B6" w:rsidRDefault="005627B6" w:rsidP="005627B6"/>
    <w:p w14:paraId="16E99D01" w14:textId="028FA43E" w:rsidR="005627B6" w:rsidRPr="005627B6" w:rsidRDefault="00172A3D" w:rsidP="005627B6">
      <w:r w:rsidRPr="00875312"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1DBF38F8" wp14:editId="5B9C851C">
                <wp:simplePos x="0" y="0"/>
                <wp:positionH relativeFrom="margin">
                  <wp:align>right</wp:align>
                </wp:positionH>
                <wp:positionV relativeFrom="page">
                  <wp:posOffset>4295775</wp:posOffset>
                </wp:positionV>
                <wp:extent cx="3596005" cy="2124075"/>
                <wp:effectExtent l="0" t="0" r="4445" b="9525"/>
                <wp:wrapNone/>
                <wp:docPr id="25" name="Tekstfelt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6005" cy="2124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4C477C" w14:textId="77777777" w:rsidR="00AE617B" w:rsidRDefault="00893256" w:rsidP="00AE617B">
                            <w:pPr>
                              <w:spacing w:after="0"/>
                              <w:rPr>
                                <w:b/>
                                <w:bCs/>
                              </w:rPr>
                            </w:pPr>
                            <w:r w:rsidRPr="00AE617B">
                              <w:rPr>
                                <w:b/>
                                <w:bCs/>
                              </w:rPr>
                              <w:t>A/S Karl Jensen</w:t>
                            </w:r>
                            <w:r w:rsidR="00875312" w:rsidRPr="00AE617B">
                              <w:rPr>
                                <w:b/>
                                <w:bCs/>
                              </w:rPr>
                              <w:t xml:space="preserve"> arbejder:</w:t>
                            </w:r>
                          </w:p>
                          <w:p w14:paraId="329067B7" w14:textId="41109930" w:rsidR="00A94819" w:rsidRDefault="00DD7172" w:rsidP="00A94819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Indhente myndighedstilladelser til gravearbejdet</w:t>
                            </w:r>
                          </w:p>
                          <w:p w14:paraId="60921D8A" w14:textId="51C027E9" w:rsidR="00A94819" w:rsidRDefault="00A94819" w:rsidP="00A94819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Jordanalyser samt anmeldelse af jordflytning </w:t>
                            </w:r>
                            <w:r w:rsidR="00A90E23">
                              <w:rPr>
                                <w:sz w:val="16"/>
                                <w:szCs w:val="16"/>
                              </w:rPr>
                              <w:t>til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kommunen</w:t>
                            </w:r>
                          </w:p>
                          <w:p w14:paraId="030A89F0" w14:textId="77777777" w:rsidR="00372AF3" w:rsidRDefault="00372AF3" w:rsidP="00B01C2E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 w:rsidRPr="00372AF3">
                              <w:rPr>
                                <w:sz w:val="16"/>
                                <w:szCs w:val="16"/>
                              </w:rPr>
                              <w:t>Levering og opstilling af skilte, afspærringsmateriel</w:t>
                            </w:r>
                          </w:p>
                          <w:p w14:paraId="035F317F" w14:textId="7298E195" w:rsidR="00536C6B" w:rsidRDefault="00A94819" w:rsidP="00B01C2E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Gravearbejde</w:t>
                            </w:r>
                            <w:r w:rsidR="009F4517">
                              <w:rPr>
                                <w:sz w:val="16"/>
                                <w:szCs w:val="16"/>
                              </w:rPr>
                              <w:t xml:space="preserve"> inkl. opdækning</w:t>
                            </w:r>
                            <w:r w:rsidR="005C5825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1C4736">
                              <w:rPr>
                                <w:sz w:val="16"/>
                                <w:szCs w:val="16"/>
                              </w:rPr>
                              <w:t>og reetablering</w:t>
                            </w:r>
                          </w:p>
                          <w:p w14:paraId="43362302" w14:textId="53936E03" w:rsidR="001C4736" w:rsidRDefault="001C4736" w:rsidP="00B01C2E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Terrænregulering</w:t>
                            </w:r>
                          </w:p>
                          <w:p w14:paraId="73276067" w14:textId="653A789E" w:rsidR="001C4736" w:rsidRDefault="00FA68D9" w:rsidP="00B01C2E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Etablering af bassin inkl. Membran og vold</w:t>
                            </w:r>
                          </w:p>
                          <w:p w14:paraId="12AB6467" w14:textId="3DB840EE" w:rsidR="00FA68D9" w:rsidRDefault="00FA68D9" w:rsidP="00B01C2E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Ø1600 Pumpebrønd</w:t>
                            </w:r>
                          </w:p>
                          <w:p w14:paraId="76B0B8F2" w14:textId="6409EBF6" w:rsidR="00FA68D9" w:rsidRDefault="00FA68D9" w:rsidP="00B01C2E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Etablering af teknikhus</w:t>
                            </w:r>
                          </w:p>
                          <w:p w14:paraId="21983A9F" w14:textId="22717AB1" w:rsidR="00596BE4" w:rsidRDefault="00596BE4" w:rsidP="00B01C2E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Udlægning</w:t>
                            </w:r>
                            <w:r w:rsidR="000E77A9">
                              <w:rPr>
                                <w:sz w:val="16"/>
                                <w:szCs w:val="16"/>
                              </w:rPr>
                              <w:t>, svejsning og nedlægning</w:t>
                            </w:r>
                            <w:r w:rsidR="000F23F3">
                              <w:rPr>
                                <w:sz w:val="16"/>
                                <w:szCs w:val="16"/>
                              </w:rPr>
                              <w:t xml:space="preserve"> af </w:t>
                            </w:r>
                            <w:r w:rsidR="00172A3D">
                              <w:rPr>
                                <w:sz w:val="16"/>
                                <w:szCs w:val="16"/>
                              </w:rPr>
                              <w:t>trykledninger</w:t>
                            </w:r>
                          </w:p>
                          <w:p w14:paraId="7AED15AA" w14:textId="17C70B87" w:rsidR="00D47D50" w:rsidRDefault="00D47D50" w:rsidP="00B01C2E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Koordinering ml. underentreprenører og leverandører</w:t>
                            </w:r>
                          </w:p>
                          <w:p w14:paraId="5128DF95" w14:textId="166C526B" w:rsidR="005C5825" w:rsidRDefault="005C5825" w:rsidP="00B01C2E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Indmåling med GPS</w:t>
                            </w:r>
                          </w:p>
                          <w:p w14:paraId="34F89E66" w14:textId="7038CB5E" w:rsidR="00536C6B" w:rsidRDefault="00A94819" w:rsidP="00A94819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Vognmandskørsel</w:t>
                            </w:r>
                            <w:r w:rsidR="003B247C">
                              <w:rPr>
                                <w:sz w:val="16"/>
                                <w:szCs w:val="16"/>
                              </w:rPr>
                              <w:t xml:space="preserve"> – </w:t>
                            </w:r>
                            <w:r w:rsidR="006A766F">
                              <w:rPr>
                                <w:sz w:val="16"/>
                                <w:szCs w:val="16"/>
                              </w:rPr>
                              <w:t>Tilkørsel af råstoffer og bortkørsel af overskudsjord</w:t>
                            </w:r>
                          </w:p>
                          <w:p w14:paraId="004F5E52" w14:textId="1C7F00B2" w:rsidR="00875312" w:rsidRPr="00125C95" w:rsidRDefault="00A94819" w:rsidP="00875312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Belægningsarbejder</w:t>
                            </w:r>
                            <w:r w:rsidR="006A766F">
                              <w:rPr>
                                <w:sz w:val="16"/>
                                <w:szCs w:val="16"/>
                              </w:rPr>
                              <w:t xml:space="preserve"> - Asfalt og betonbelægninger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BF38F8" id="Tekstfelt 25" o:spid="_x0000_s1030" type="#_x0000_t202" style="position:absolute;margin-left:231.95pt;margin-top:338.25pt;width:283.15pt;height:167.25pt;z-index:2516556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" fillcolor="window" stroked="f" strokeweight=".5pt">
                <v:textbox>
                  <w:txbxContent>
                    <w:p w14:paraId="424C477C" w14:textId="77777777" w:rsidR="00AE617B" w:rsidRDefault="00893256" w:rsidP="00AE617B">
                      <w:pPr>
                        <w:spacing w:after="0"/>
                        <w:rPr>
                          <w:b/>
                          <w:bCs/>
                        </w:rPr>
                      </w:pPr>
                      <w:r w:rsidRPr="00AE617B">
                        <w:rPr>
                          <w:b/>
                          <w:bCs/>
                        </w:rPr>
                        <w:t>A/S Karl Jensen</w:t>
                      </w:r>
                      <w:r w:rsidR="00875312" w:rsidRPr="00AE617B">
                        <w:rPr>
                          <w:b/>
                          <w:bCs/>
                        </w:rPr>
                        <w:t xml:space="preserve"> arbejder:</w:t>
                      </w:r>
                    </w:p>
                    <w:p w14:paraId="329067B7" w14:textId="41109930" w:rsidR="00A94819" w:rsidRDefault="00DD7172" w:rsidP="00A94819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Indhente myndighedstilladelser til gravearbejdet</w:t>
                      </w:r>
                    </w:p>
                    <w:p w14:paraId="60921D8A" w14:textId="51C027E9" w:rsidR="00A94819" w:rsidRDefault="00A94819" w:rsidP="00A94819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Jordanalyser samt anmeldelse af jordflytning </w:t>
                      </w:r>
                      <w:r w:rsidR="00A90E23">
                        <w:rPr>
                          <w:sz w:val="16"/>
                          <w:szCs w:val="16"/>
                        </w:rPr>
                        <w:t>til</w:t>
                      </w:r>
                      <w:r>
                        <w:rPr>
                          <w:sz w:val="16"/>
                          <w:szCs w:val="16"/>
                        </w:rPr>
                        <w:t xml:space="preserve"> kommunen</w:t>
                      </w:r>
                    </w:p>
                    <w:p w14:paraId="030A89F0" w14:textId="77777777" w:rsidR="00372AF3" w:rsidRDefault="00372AF3" w:rsidP="00B01C2E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 w:rsidRPr="00372AF3">
                        <w:rPr>
                          <w:sz w:val="16"/>
                          <w:szCs w:val="16"/>
                        </w:rPr>
                        <w:t>Levering og opstilling af skilte, afspærringsmateriel</w:t>
                      </w:r>
                    </w:p>
                    <w:p w14:paraId="035F317F" w14:textId="7298E195" w:rsidR="00536C6B" w:rsidRDefault="00A94819" w:rsidP="00B01C2E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Gravearbejde</w:t>
                      </w:r>
                      <w:r w:rsidR="009F4517">
                        <w:rPr>
                          <w:sz w:val="16"/>
                          <w:szCs w:val="16"/>
                        </w:rPr>
                        <w:t xml:space="preserve"> inkl. opdækning</w:t>
                      </w:r>
                      <w:r w:rsidR="005C5825">
                        <w:rPr>
                          <w:sz w:val="16"/>
                          <w:szCs w:val="16"/>
                        </w:rPr>
                        <w:t xml:space="preserve"> </w:t>
                      </w:r>
                      <w:r w:rsidR="001C4736">
                        <w:rPr>
                          <w:sz w:val="16"/>
                          <w:szCs w:val="16"/>
                        </w:rPr>
                        <w:t>og reetablering</w:t>
                      </w:r>
                    </w:p>
                    <w:p w14:paraId="43362302" w14:textId="53936E03" w:rsidR="001C4736" w:rsidRDefault="001C4736" w:rsidP="00B01C2E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Terrænregulering</w:t>
                      </w:r>
                    </w:p>
                    <w:p w14:paraId="73276067" w14:textId="653A789E" w:rsidR="001C4736" w:rsidRDefault="00FA68D9" w:rsidP="00B01C2E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Etablering af bassin inkl. Membran og vold</w:t>
                      </w:r>
                    </w:p>
                    <w:p w14:paraId="12AB6467" w14:textId="3DB840EE" w:rsidR="00FA68D9" w:rsidRDefault="00FA68D9" w:rsidP="00B01C2E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Ø1600 Pumpebrønd</w:t>
                      </w:r>
                    </w:p>
                    <w:p w14:paraId="76B0B8F2" w14:textId="6409EBF6" w:rsidR="00FA68D9" w:rsidRDefault="00FA68D9" w:rsidP="00B01C2E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Etablering af teknikhus</w:t>
                      </w:r>
                    </w:p>
                    <w:p w14:paraId="21983A9F" w14:textId="22717AB1" w:rsidR="00596BE4" w:rsidRDefault="00596BE4" w:rsidP="00B01C2E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Udlægning</w:t>
                      </w:r>
                      <w:r w:rsidR="000E77A9">
                        <w:rPr>
                          <w:sz w:val="16"/>
                          <w:szCs w:val="16"/>
                        </w:rPr>
                        <w:t>, svejsning og nedlægning</w:t>
                      </w:r>
                      <w:r w:rsidR="000F23F3">
                        <w:rPr>
                          <w:sz w:val="16"/>
                          <w:szCs w:val="16"/>
                        </w:rPr>
                        <w:t xml:space="preserve"> af </w:t>
                      </w:r>
                      <w:r w:rsidR="00172A3D">
                        <w:rPr>
                          <w:sz w:val="16"/>
                          <w:szCs w:val="16"/>
                        </w:rPr>
                        <w:t>trykledninger</w:t>
                      </w:r>
                    </w:p>
                    <w:p w14:paraId="7AED15AA" w14:textId="17C70B87" w:rsidR="00D47D50" w:rsidRDefault="00D47D50" w:rsidP="00B01C2E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Koordinering ml. underentreprenører og leverandører</w:t>
                      </w:r>
                    </w:p>
                    <w:p w14:paraId="5128DF95" w14:textId="166C526B" w:rsidR="005C5825" w:rsidRDefault="005C5825" w:rsidP="00B01C2E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Indmåling med GPS</w:t>
                      </w:r>
                    </w:p>
                    <w:p w14:paraId="34F89E66" w14:textId="7038CB5E" w:rsidR="00536C6B" w:rsidRDefault="00A94819" w:rsidP="00A94819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Vognmandskørsel</w:t>
                      </w:r>
                      <w:r w:rsidR="003B247C">
                        <w:rPr>
                          <w:sz w:val="16"/>
                          <w:szCs w:val="16"/>
                        </w:rPr>
                        <w:t xml:space="preserve"> – </w:t>
                      </w:r>
                      <w:r w:rsidR="006A766F">
                        <w:rPr>
                          <w:sz w:val="16"/>
                          <w:szCs w:val="16"/>
                        </w:rPr>
                        <w:t>Tilkørsel af råstoffer og bortkørsel af overskudsjord</w:t>
                      </w:r>
                    </w:p>
                    <w:p w14:paraId="004F5E52" w14:textId="1C7F00B2" w:rsidR="00875312" w:rsidRPr="00125C95" w:rsidRDefault="00A94819" w:rsidP="00875312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Belægningsarbejder</w:t>
                      </w:r>
                      <w:r w:rsidR="006A766F">
                        <w:rPr>
                          <w:sz w:val="16"/>
                          <w:szCs w:val="16"/>
                        </w:rPr>
                        <w:t xml:space="preserve"> - Asfalt og betonbelægninger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1056A">
        <w:rPr>
          <w:noProof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34913C4E" wp14:editId="7203D5BF">
                <wp:simplePos x="0" y="0"/>
                <wp:positionH relativeFrom="margin">
                  <wp:posOffset>0</wp:posOffset>
                </wp:positionH>
                <wp:positionV relativeFrom="page">
                  <wp:posOffset>4291965</wp:posOffset>
                </wp:positionV>
                <wp:extent cx="2581275" cy="1419225"/>
                <wp:effectExtent l="0" t="0" r="9525" b="9525"/>
                <wp:wrapNone/>
                <wp:docPr id="21" name="Tekstfelt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1275" cy="1419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2726DBD" w14:textId="77777777" w:rsidR="000268F6" w:rsidRPr="00AE617B" w:rsidRDefault="000268F6" w:rsidP="00875312">
                            <w:pPr>
                              <w:rPr>
                                <w:b/>
                                <w:bCs/>
                              </w:rPr>
                            </w:pPr>
                            <w:r w:rsidRPr="00AE617B">
                              <w:rPr>
                                <w:b/>
                                <w:bCs/>
                              </w:rPr>
                              <w:t>Fakta:</w:t>
                            </w:r>
                          </w:p>
                          <w:p w14:paraId="1AE8B9D0" w14:textId="45123BA5" w:rsidR="00317F89" w:rsidRPr="0065583C" w:rsidRDefault="00317F89" w:rsidP="00317F89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 w:rsidRPr="0065583C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Bygherre: </w:t>
                            </w:r>
                            <w:r w:rsidR="006812D6" w:rsidRPr="0065583C">
                              <w:rPr>
                                <w:sz w:val="16"/>
                                <w:szCs w:val="16"/>
                              </w:rPr>
                              <w:t>Aage Vestergaard Larsen A/S</w:t>
                            </w:r>
                          </w:p>
                          <w:p w14:paraId="42E83A50" w14:textId="00737939" w:rsidR="00335A7E" w:rsidRDefault="00335A7E" w:rsidP="00335A7E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Tilsyn</w:t>
                            </w:r>
                            <w:r w:rsidRPr="00536C6B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UCON Aps</w:t>
                            </w:r>
                          </w:p>
                          <w:p w14:paraId="6D2D2558" w14:textId="60C36E44" w:rsidR="00317F89" w:rsidRDefault="00317F89" w:rsidP="00317F89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 w:rsidRPr="00753D54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Kunde: </w:t>
                            </w:r>
                            <w:r w:rsidR="006812D6">
                              <w:rPr>
                                <w:sz w:val="16"/>
                                <w:szCs w:val="16"/>
                              </w:rPr>
                              <w:t>Aage Vestergaard Larsen A/S</w:t>
                            </w:r>
                          </w:p>
                          <w:p w14:paraId="7976D39C" w14:textId="51DFB754" w:rsidR="00317F89" w:rsidRDefault="00317F89" w:rsidP="00317F89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 w:rsidRPr="00753D54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Sted: </w:t>
                            </w:r>
                            <w:r w:rsidR="009A5795">
                              <w:rPr>
                                <w:sz w:val="16"/>
                                <w:szCs w:val="16"/>
                              </w:rPr>
                              <w:t>95</w:t>
                            </w:r>
                            <w:r w:rsidR="0065583C">
                              <w:rPr>
                                <w:sz w:val="16"/>
                                <w:szCs w:val="16"/>
                              </w:rPr>
                              <w:t>5</w:t>
                            </w:r>
                            <w:r w:rsidR="006812D6">
                              <w:rPr>
                                <w:sz w:val="16"/>
                                <w:szCs w:val="16"/>
                              </w:rPr>
                              <w:t>0 Mariager</w:t>
                            </w:r>
                          </w:p>
                          <w:p w14:paraId="061A7C68" w14:textId="4264F863" w:rsidR="00B977DB" w:rsidRDefault="00B977DB" w:rsidP="00317F89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 w:rsidRPr="00B977DB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Periode:</w:t>
                            </w:r>
                            <w:r w:rsidR="00927A33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5A3601">
                              <w:rPr>
                                <w:sz w:val="16"/>
                                <w:szCs w:val="16"/>
                              </w:rPr>
                              <w:t>S</w:t>
                            </w:r>
                            <w:r w:rsidR="00140DAF" w:rsidRPr="005A3601">
                              <w:rPr>
                                <w:sz w:val="16"/>
                                <w:szCs w:val="16"/>
                              </w:rPr>
                              <w:t xml:space="preserve">tart </w:t>
                            </w:r>
                            <w:r w:rsidR="006812D6">
                              <w:rPr>
                                <w:sz w:val="16"/>
                                <w:szCs w:val="16"/>
                              </w:rPr>
                              <w:t>September</w:t>
                            </w:r>
                            <w:r w:rsidR="009A5795">
                              <w:rPr>
                                <w:sz w:val="16"/>
                                <w:szCs w:val="16"/>
                              </w:rPr>
                              <w:t xml:space="preserve"> 202</w:t>
                            </w:r>
                            <w:r w:rsidR="006812D6">
                              <w:rPr>
                                <w:sz w:val="16"/>
                                <w:szCs w:val="16"/>
                              </w:rPr>
                              <w:t>4</w:t>
                            </w:r>
                            <w:r w:rsidR="009A5795">
                              <w:rPr>
                                <w:sz w:val="16"/>
                                <w:szCs w:val="16"/>
                              </w:rPr>
                              <w:t xml:space="preserve"> - S</w:t>
                            </w:r>
                            <w:r w:rsidR="006C59EC" w:rsidRPr="005A3601">
                              <w:rPr>
                                <w:sz w:val="16"/>
                                <w:szCs w:val="16"/>
                              </w:rPr>
                              <w:t xml:space="preserve">lut </w:t>
                            </w:r>
                            <w:r w:rsidR="006812D6">
                              <w:rPr>
                                <w:sz w:val="16"/>
                                <w:szCs w:val="16"/>
                              </w:rPr>
                              <w:t>April</w:t>
                            </w:r>
                            <w:r w:rsidR="005A3601" w:rsidRPr="005A3601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1A1A4F" w:rsidRPr="005A3601">
                              <w:rPr>
                                <w:sz w:val="16"/>
                                <w:szCs w:val="16"/>
                              </w:rPr>
                              <w:t>202</w:t>
                            </w:r>
                            <w:r w:rsidR="006812D6">
                              <w:rPr>
                                <w:sz w:val="16"/>
                                <w:szCs w:val="16"/>
                              </w:rPr>
                              <w:t>5</w:t>
                            </w:r>
                          </w:p>
                          <w:p w14:paraId="19268761" w14:textId="00307C68" w:rsidR="000471BD" w:rsidRPr="005A3601" w:rsidRDefault="00F67EE0" w:rsidP="00317F89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Omfang</w:t>
                            </w:r>
                            <w:r w:rsidRPr="00B977DB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B02841">
                              <w:rPr>
                                <w:sz w:val="16"/>
                                <w:szCs w:val="16"/>
                              </w:rPr>
                              <w:t xml:space="preserve">785 m betonledning, </w:t>
                            </w:r>
                            <w:r w:rsidR="00D174E1">
                              <w:rPr>
                                <w:sz w:val="16"/>
                                <w:szCs w:val="16"/>
                              </w:rPr>
                              <w:t xml:space="preserve">ca. 220 m PVC ledning, store brønde, store gravedybder, </w:t>
                            </w:r>
                            <w:r w:rsidR="001C4736">
                              <w:rPr>
                                <w:sz w:val="16"/>
                                <w:szCs w:val="16"/>
                              </w:rPr>
                              <w:t>forsinkelsesbassin og teknikhus</w:t>
                            </w:r>
                          </w:p>
                          <w:p w14:paraId="6D43FAF7" w14:textId="77777777" w:rsidR="00953BE8" w:rsidRPr="005A3601" w:rsidRDefault="00953BE8" w:rsidP="00317F89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5EA1125D" w14:textId="77777777" w:rsidR="00875312" w:rsidRDefault="00875312" w:rsidP="00875312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913C4E" id="_x0000_t202" coordsize="21600,21600" o:spt="202" path="m,l,21600r21600,l21600,xe">
                <v:stroke joinstyle="miter"/>
                <v:path gradientshapeok="t" o:connecttype="rect"/>
              </v:shapetype>
              <v:shape id="Tekstfelt 21" o:spid="_x0000_s1031" type="#_x0000_t202" style="position:absolute;margin-left:0;margin-top:337.95pt;width:203.25pt;height:111.75pt;z-index:251616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" fillcolor="white [3201]" stroked="f" strokeweight=".5pt">
                <v:textbox>
                  <w:txbxContent>
                    <w:p w14:paraId="22726DBD" w14:textId="77777777" w:rsidR="000268F6" w:rsidRPr="00AE617B" w:rsidRDefault="000268F6" w:rsidP="00875312">
                      <w:pPr>
                        <w:rPr>
                          <w:b/>
                          <w:bCs/>
                        </w:rPr>
                      </w:pPr>
                      <w:r w:rsidRPr="00AE617B">
                        <w:rPr>
                          <w:b/>
                          <w:bCs/>
                        </w:rPr>
                        <w:t>Fakta:</w:t>
                      </w:r>
                    </w:p>
                    <w:p w14:paraId="1AE8B9D0" w14:textId="45123BA5" w:rsidR="00317F89" w:rsidRPr="0065583C" w:rsidRDefault="00317F89" w:rsidP="00317F89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 w:rsidRPr="0065583C">
                        <w:rPr>
                          <w:b/>
                          <w:bCs/>
                          <w:sz w:val="16"/>
                          <w:szCs w:val="16"/>
                        </w:rPr>
                        <w:t xml:space="preserve">Bygherre: </w:t>
                      </w:r>
                      <w:r w:rsidR="006812D6" w:rsidRPr="0065583C">
                        <w:rPr>
                          <w:sz w:val="16"/>
                          <w:szCs w:val="16"/>
                        </w:rPr>
                        <w:t>Aage Vestergaard Larsen A/S</w:t>
                      </w:r>
                    </w:p>
                    <w:p w14:paraId="42E83A50" w14:textId="00737939" w:rsidR="00335A7E" w:rsidRDefault="00335A7E" w:rsidP="00335A7E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>Tilsyn</w:t>
                      </w:r>
                      <w:r w:rsidRPr="00536C6B">
                        <w:rPr>
                          <w:b/>
                          <w:bCs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sz w:val="16"/>
                          <w:szCs w:val="16"/>
                        </w:rPr>
                        <w:t>UCON Aps</w:t>
                      </w:r>
                    </w:p>
                    <w:p w14:paraId="6D2D2558" w14:textId="60C36E44" w:rsidR="00317F89" w:rsidRDefault="00317F89" w:rsidP="00317F89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 w:rsidRPr="00753D54">
                        <w:rPr>
                          <w:b/>
                          <w:bCs/>
                          <w:sz w:val="16"/>
                          <w:szCs w:val="16"/>
                        </w:rPr>
                        <w:t xml:space="preserve">Kunde: </w:t>
                      </w:r>
                      <w:r w:rsidR="006812D6">
                        <w:rPr>
                          <w:sz w:val="16"/>
                          <w:szCs w:val="16"/>
                        </w:rPr>
                        <w:t>Aage Vestergaard Larsen A/S</w:t>
                      </w:r>
                    </w:p>
                    <w:p w14:paraId="7976D39C" w14:textId="51DFB754" w:rsidR="00317F89" w:rsidRDefault="00317F89" w:rsidP="00317F89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 w:rsidRPr="00753D54">
                        <w:rPr>
                          <w:b/>
                          <w:bCs/>
                          <w:sz w:val="16"/>
                          <w:szCs w:val="16"/>
                        </w:rPr>
                        <w:t xml:space="preserve">Sted: </w:t>
                      </w:r>
                      <w:r w:rsidR="009A5795">
                        <w:rPr>
                          <w:sz w:val="16"/>
                          <w:szCs w:val="16"/>
                        </w:rPr>
                        <w:t>95</w:t>
                      </w:r>
                      <w:r w:rsidR="0065583C">
                        <w:rPr>
                          <w:sz w:val="16"/>
                          <w:szCs w:val="16"/>
                        </w:rPr>
                        <w:t>5</w:t>
                      </w:r>
                      <w:r w:rsidR="006812D6">
                        <w:rPr>
                          <w:sz w:val="16"/>
                          <w:szCs w:val="16"/>
                        </w:rPr>
                        <w:t>0 Mariager</w:t>
                      </w:r>
                    </w:p>
                    <w:p w14:paraId="061A7C68" w14:textId="4264F863" w:rsidR="00B977DB" w:rsidRDefault="00B977DB" w:rsidP="00317F89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 w:rsidRPr="00B977DB">
                        <w:rPr>
                          <w:b/>
                          <w:bCs/>
                          <w:sz w:val="16"/>
                          <w:szCs w:val="16"/>
                        </w:rPr>
                        <w:t>Periode:</w:t>
                      </w:r>
                      <w:r w:rsidR="00927A33">
                        <w:rPr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="005A3601">
                        <w:rPr>
                          <w:sz w:val="16"/>
                          <w:szCs w:val="16"/>
                        </w:rPr>
                        <w:t>S</w:t>
                      </w:r>
                      <w:r w:rsidR="00140DAF" w:rsidRPr="005A3601">
                        <w:rPr>
                          <w:sz w:val="16"/>
                          <w:szCs w:val="16"/>
                        </w:rPr>
                        <w:t xml:space="preserve">tart </w:t>
                      </w:r>
                      <w:r w:rsidR="006812D6">
                        <w:rPr>
                          <w:sz w:val="16"/>
                          <w:szCs w:val="16"/>
                        </w:rPr>
                        <w:t>September</w:t>
                      </w:r>
                      <w:r w:rsidR="009A5795">
                        <w:rPr>
                          <w:sz w:val="16"/>
                          <w:szCs w:val="16"/>
                        </w:rPr>
                        <w:t xml:space="preserve"> 202</w:t>
                      </w:r>
                      <w:r w:rsidR="006812D6">
                        <w:rPr>
                          <w:sz w:val="16"/>
                          <w:szCs w:val="16"/>
                        </w:rPr>
                        <w:t>4</w:t>
                      </w:r>
                      <w:r w:rsidR="009A5795">
                        <w:rPr>
                          <w:sz w:val="16"/>
                          <w:szCs w:val="16"/>
                        </w:rPr>
                        <w:t xml:space="preserve"> - S</w:t>
                      </w:r>
                      <w:r w:rsidR="006C59EC" w:rsidRPr="005A3601">
                        <w:rPr>
                          <w:sz w:val="16"/>
                          <w:szCs w:val="16"/>
                        </w:rPr>
                        <w:t xml:space="preserve">lut </w:t>
                      </w:r>
                      <w:r w:rsidR="006812D6">
                        <w:rPr>
                          <w:sz w:val="16"/>
                          <w:szCs w:val="16"/>
                        </w:rPr>
                        <w:t>April</w:t>
                      </w:r>
                      <w:r w:rsidR="005A3601" w:rsidRPr="005A3601">
                        <w:rPr>
                          <w:sz w:val="16"/>
                          <w:szCs w:val="16"/>
                        </w:rPr>
                        <w:t xml:space="preserve"> </w:t>
                      </w:r>
                      <w:r w:rsidR="001A1A4F" w:rsidRPr="005A3601">
                        <w:rPr>
                          <w:sz w:val="16"/>
                          <w:szCs w:val="16"/>
                        </w:rPr>
                        <w:t>202</w:t>
                      </w:r>
                      <w:r w:rsidR="006812D6">
                        <w:rPr>
                          <w:sz w:val="16"/>
                          <w:szCs w:val="16"/>
                        </w:rPr>
                        <w:t>5</w:t>
                      </w:r>
                    </w:p>
                    <w:p w14:paraId="19268761" w14:textId="00307C68" w:rsidR="000471BD" w:rsidRPr="005A3601" w:rsidRDefault="00F67EE0" w:rsidP="00317F89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>Omfang</w:t>
                      </w:r>
                      <w:r w:rsidRPr="00B977DB">
                        <w:rPr>
                          <w:b/>
                          <w:bCs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="00B02841">
                        <w:rPr>
                          <w:sz w:val="16"/>
                          <w:szCs w:val="16"/>
                        </w:rPr>
                        <w:t xml:space="preserve">785 m betonledning, </w:t>
                      </w:r>
                      <w:r w:rsidR="00D174E1">
                        <w:rPr>
                          <w:sz w:val="16"/>
                          <w:szCs w:val="16"/>
                        </w:rPr>
                        <w:t xml:space="preserve">ca. 220 m PVC ledning, store brønde, store gravedybder, </w:t>
                      </w:r>
                      <w:r w:rsidR="001C4736">
                        <w:rPr>
                          <w:sz w:val="16"/>
                          <w:szCs w:val="16"/>
                        </w:rPr>
                        <w:t>forsinkelsesbassin og teknikhus</w:t>
                      </w:r>
                    </w:p>
                    <w:p w14:paraId="6D43FAF7" w14:textId="77777777" w:rsidR="00953BE8" w:rsidRPr="005A3601" w:rsidRDefault="00953BE8" w:rsidP="00317F89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</w:p>
                    <w:p w14:paraId="5EA1125D" w14:textId="77777777" w:rsidR="00875312" w:rsidRDefault="00875312" w:rsidP="00875312">
                      <w:pPr>
                        <w:spacing w:after="0"/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1B38E444" w14:textId="2D75A566" w:rsidR="005627B6" w:rsidRPr="005627B6" w:rsidRDefault="005627B6" w:rsidP="005627B6"/>
    <w:p w14:paraId="7099C151" w14:textId="17EB4A23" w:rsidR="005627B6" w:rsidRPr="005627B6" w:rsidRDefault="005627B6" w:rsidP="005627B6"/>
    <w:p w14:paraId="559A3E9B" w14:textId="537ABEAC" w:rsidR="005627B6" w:rsidRPr="005627B6" w:rsidRDefault="005627B6" w:rsidP="005627B6"/>
    <w:p w14:paraId="196095A8" w14:textId="14592C63" w:rsidR="005627B6" w:rsidRDefault="005627B6" w:rsidP="000268F6">
      <w:pPr>
        <w:pStyle w:val="Overskrift3"/>
      </w:pP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2959FD3D" w14:textId="32E0D716" w:rsidR="000268F6" w:rsidRDefault="000268F6" w:rsidP="005627B6"/>
    <w:p w14:paraId="7C54D144" w14:textId="05573DA0" w:rsidR="000268F6" w:rsidRDefault="000268F6" w:rsidP="005627B6"/>
    <w:p w14:paraId="5CED222D" w14:textId="0EF94B7B" w:rsidR="000268F6" w:rsidRDefault="00546139" w:rsidP="005627B6">
      <w:r>
        <w:rPr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58300C27" wp14:editId="40C946D1">
                <wp:simplePos x="0" y="0"/>
                <wp:positionH relativeFrom="margin">
                  <wp:align>right</wp:align>
                </wp:positionH>
                <wp:positionV relativeFrom="page">
                  <wp:posOffset>6400800</wp:posOffset>
                </wp:positionV>
                <wp:extent cx="6110605" cy="1047750"/>
                <wp:effectExtent l="0" t="0" r="4445" b="0"/>
                <wp:wrapNone/>
                <wp:docPr id="26" name="Tekstfelt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0605" cy="1047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3B8E451" w14:textId="77777777" w:rsidR="00875312" w:rsidRPr="00416996" w:rsidRDefault="00875312" w:rsidP="00AE617B">
                            <w:pPr>
                              <w:spacing w:after="0"/>
                              <w:rPr>
                                <w:b/>
                                <w:bCs/>
                              </w:rPr>
                            </w:pPr>
                            <w:r w:rsidRPr="00416996">
                              <w:rPr>
                                <w:b/>
                                <w:bCs/>
                              </w:rPr>
                              <w:t>Beskrivelse:</w:t>
                            </w:r>
                          </w:p>
                          <w:p w14:paraId="3B38F470" w14:textId="55BEA78D" w:rsidR="00AE617B" w:rsidRPr="00064C93" w:rsidRDefault="006D1069" w:rsidP="00064C93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For at</w:t>
                            </w:r>
                            <w:r w:rsidR="003665B7">
                              <w:rPr>
                                <w:sz w:val="16"/>
                                <w:szCs w:val="16"/>
                              </w:rPr>
                              <w:t xml:space="preserve"> Aage Vestergaard Larsen A/S fortsat kan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være på forkant med myndighedskravene i forhold til udledning</w:t>
                            </w:r>
                            <w:r w:rsidR="003665B7">
                              <w:rPr>
                                <w:sz w:val="16"/>
                                <w:szCs w:val="16"/>
                              </w:rPr>
                              <w:t xml:space="preserve"> og håndtering af mikroplast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i regnvandet har Aage Vestergaard Larsen A/S valgt at omlægge alt deres regnvand fra matriklen, således </w:t>
                            </w:r>
                            <w:r w:rsidR="003665B7">
                              <w:rPr>
                                <w:sz w:val="16"/>
                                <w:szCs w:val="16"/>
                              </w:rPr>
                              <w:t xml:space="preserve">det opsamles og </w:t>
                            </w:r>
                            <w:r w:rsidR="004574BD">
                              <w:rPr>
                                <w:sz w:val="16"/>
                                <w:szCs w:val="16"/>
                              </w:rPr>
                              <w:t xml:space="preserve">ledes til et forsinkelsesbassin, hvor plast og olie mv. får mulighed for at udskille sig, inden regnvandet pumpes ud på offentlig kloaksystem eller </w:t>
                            </w:r>
                            <w:r w:rsidR="007B262B">
                              <w:rPr>
                                <w:sz w:val="16"/>
                                <w:szCs w:val="16"/>
                              </w:rPr>
                              <w:t>direkte ind i den daglige drift</w:t>
                            </w:r>
                            <w:r w:rsidR="005F2CFD">
                              <w:rPr>
                                <w:sz w:val="16"/>
                                <w:szCs w:val="16"/>
                              </w:rPr>
                              <w:t xml:space="preserve">, hvor det opsamlede overfladevand kan bruges til rengøring af plasten som er en vigtig del i den produktion, </w:t>
                            </w:r>
                            <w:r w:rsidR="007B262B">
                              <w:rPr>
                                <w:sz w:val="16"/>
                                <w:szCs w:val="16"/>
                              </w:rPr>
                              <w:t xml:space="preserve"> der foregår på matriklen. </w:t>
                            </w:r>
                            <w:r w:rsidR="003665B7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300C27" id="Tekstfelt 26" o:spid="_x0000_s1032" type="#_x0000_t202" style="position:absolute;margin-left:429.95pt;margin-top:7in;width:481.15pt;height:82.5pt;z-index:2516751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" fillcolor="white [3201]" stroked="f" strokeweight=".5pt">
                <v:textbox>
                  <w:txbxContent>
                    <w:p w14:paraId="13B8E451" w14:textId="77777777" w:rsidR="00875312" w:rsidRPr="00416996" w:rsidRDefault="00875312" w:rsidP="00AE617B">
                      <w:pPr>
                        <w:spacing w:after="0"/>
                        <w:rPr>
                          <w:b/>
                          <w:bCs/>
                        </w:rPr>
                      </w:pPr>
                      <w:r w:rsidRPr="00416996">
                        <w:rPr>
                          <w:b/>
                          <w:bCs/>
                        </w:rPr>
                        <w:t>Beskrivelse:</w:t>
                      </w:r>
                    </w:p>
                    <w:p w14:paraId="3B38F470" w14:textId="55BEA78D" w:rsidR="00AE617B" w:rsidRPr="00064C93" w:rsidRDefault="006D1069" w:rsidP="00064C93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For at</w:t>
                      </w:r>
                      <w:r w:rsidR="003665B7">
                        <w:rPr>
                          <w:sz w:val="16"/>
                          <w:szCs w:val="16"/>
                        </w:rPr>
                        <w:t xml:space="preserve"> Aage Vestergaard Larsen A/S fortsat kan</w:t>
                      </w:r>
                      <w:r>
                        <w:rPr>
                          <w:sz w:val="16"/>
                          <w:szCs w:val="16"/>
                        </w:rPr>
                        <w:t xml:space="preserve"> være på forkant med myndighedskravene i forhold til udledning</w:t>
                      </w:r>
                      <w:r w:rsidR="003665B7">
                        <w:rPr>
                          <w:sz w:val="16"/>
                          <w:szCs w:val="16"/>
                        </w:rPr>
                        <w:t xml:space="preserve"> og håndtering af mikroplast</w:t>
                      </w:r>
                      <w:r>
                        <w:rPr>
                          <w:sz w:val="16"/>
                          <w:szCs w:val="16"/>
                        </w:rPr>
                        <w:t xml:space="preserve"> i regnvandet har Aage Vestergaard Larsen A/S valgt at omlægge alt deres regnvand fra matriklen, således </w:t>
                      </w:r>
                      <w:r w:rsidR="003665B7">
                        <w:rPr>
                          <w:sz w:val="16"/>
                          <w:szCs w:val="16"/>
                        </w:rPr>
                        <w:t xml:space="preserve">det opsamles og </w:t>
                      </w:r>
                      <w:r w:rsidR="004574BD">
                        <w:rPr>
                          <w:sz w:val="16"/>
                          <w:szCs w:val="16"/>
                        </w:rPr>
                        <w:t xml:space="preserve">ledes til et forsinkelsesbassin, hvor plast og olie mv. får mulighed for at udskille sig, inden regnvandet pumpes ud på offentlig kloaksystem eller </w:t>
                      </w:r>
                      <w:r w:rsidR="007B262B">
                        <w:rPr>
                          <w:sz w:val="16"/>
                          <w:szCs w:val="16"/>
                        </w:rPr>
                        <w:t>direkte ind i den daglige drift</w:t>
                      </w:r>
                      <w:r w:rsidR="005F2CFD">
                        <w:rPr>
                          <w:sz w:val="16"/>
                          <w:szCs w:val="16"/>
                        </w:rPr>
                        <w:t xml:space="preserve">, hvor det opsamlede overfladevand kan bruges til rengøring af plasten som er en vigtig del i den produktion, </w:t>
                      </w:r>
                      <w:r w:rsidR="007B262B">
                        <w:rPr>
                          <w:sz w:val="16"/>
                          <w:szCs w:val="16"/>
                        </w:rPr>
                        <w:t xml:space="preserve"> der foregår på matriklen. </w:t>
                      </w:r>
                      <w:r w:rsidR="003665B7">
                        <w:rPr>
                          <w:sz w:val="16"/>
                          <w:szCs w:val="16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1044F796" w14:textId="485F66D8" w:rsidR="000268F6" w:rsidRDefault="000268F6" w:rsidP="005627B6"/>
    <w:p w14:paraId="40DAE3CC" w14:textId="2F1B0C13" w:rsidR="000268F6" w:rsidRDefault="000268F6" w:rsidP="005627B6"/>
    <w:p w14:paraId="2861ECB1" w14:textId="64C38C00" w:rsidR="000268F6" w:rsidRDefault="000268F6" w:rsidP="005627B6"/>
    <w:p w14:paraId="4FC20523" w14:textId="06D84CD2" w:rsidR="000268F6" w:rsidRDefault="00E333D0" w:rsidP="005627B6">
      <w:r>
        <w:rPr>
          <w:noProof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7F51C584" wp14:editId="73C456F5">
                <wp:simplePos x="0" y="0"/>
                <wp:positionH relativeFrom="column">
                  <wp:posOffset>-491490</wp:posOffset>
                </wp:positionH>
                <wp:positionV relativeFrom="paragraph">
                  <wp:posOffset>315595</wp:posOffset>
                </wp:positionV>
                <wp:extent cx="2362200" cy="2466975"/>
                <wp:effectExtent l="0" t="0" r="19050" b="28575"/>
                <wp:wrapNone/>
                <wp:docPr id="13281098" name="Rektange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200" cy="24669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871865" w14:textId="17D3AC77" w:rsidR="00162CFB" w:rsidRPr="00A8226A" w:rsidRDefault="00546139" w:rsidP="00162CFB">
                            <w:pPr>
                              <w:jc w:val="center"/>
                              <w:rPr>
                                <w:color w:val="FFFFFF" w:themeColor="background1"/>
                                <w14:glow w14:rad="0">
                                  <w14:schemeClr w14:val="bg1"/>
                                </w14:glow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A575C8" wp14:editId="73AF7497">
                                  <wp:extent cx="2166620" cy="1219200"/>
                                  <wp:effectExtent l="0" t="0" r="5080" b="0"/>
                                  <wp:docPr id="548469864" name="Billede 22" descr="Et billede, der indeholder udendørs, transport, jord, Landkøretøj&#10;&#10;AI-genereret indhold kan være ukorrek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48469864" name="Billede 22" descr="Et billede, der indeholder udendørs, transport, jord, Landkøretøj&#10;&#10;AI-genereret indhold kan være ukorrek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6620" cy="1219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51C584" id="Rektangel 12" o:spid="_x0000_s1033" style="position:absolute;margin-left:-38.7pt;margin-top:24.85pt;width:186pt;height:194.25pt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" filled="f" strokecolor="white [3212]" strokeweight="1pt">
                <v:textbox>
                  <w:txbxContent>
                    <w:p w14:paraId="60871865" w14:textId="17D3AC77" w:rsidR="00162CFB" w:rsidRPr="00A8226A" w:rsidRDefault="00546139" w:rsidP="00162CFB">
                      <w:pPr>
                        <w:jc w:val="center"/>
                        <w:rPr>
                          <w:color w:val="FFFFFF" w:themeColor="background1"/>
                          <w14:glow w14:rad="0">
                            <w14:schemeClr w14:val="bg1"/>
                          </w14:glow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3A575C8" wp14:editId="73AF7497">
                            <wp:extent cx="2166620" cy="1219200"/>
                            <wp:effectExtent l="0" t="0" r="5080" b="0"/>
                            <wp:docPr id="548469864" name="Billede 22" descr="Et billede, der indeholder udendørs, transport, jord, Landkøretøj&#10;&#10;AI-genereret indhold kan være ukorrek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48469864" name="Billede 22" descr="Et billede, der indeholder udendørs, transport, jord, Landkøretøj&#10;&#10;AI-genereret indhold kan være ukorrek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6620" cy="1219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614BEA74" w14:textId="6D60BD6B" w:rsidR="000268F6" w:rsidRDefault="00E333D0" w:rsidP="005627B6">
      <w:r>
        <w:rPr>
          <w:noProof/>
        </w:rPr>
        <mc:AlternateContent>
          <mc:Choice Requires="wps">
            <w:drawing>
              <wp:anchor distT="0" distB="0" distL="114300" distR="114300" simplePos="0" relativeHeight="251663366" behindDoc="0" locked="0" layoutInCell="1" allowOverlap="1" wp14:anchorId="334FA21D" wp14:editId="39396496">
                <wp:simplePos x="0" y="0"/>
                <wp:positionH relativeFrom="margin">
                  <wp:posOffset>4231640</wp:posOffset>
                </wp:positionH>
                <wp:positionV relativeFrom="paragraph">
                  <wp:posOffset>29845</wp:posOffset>
                </wp:positionV>
                <wp:extent cx="2362200" cy="2466975"/>
                <wp:effectExtent l="133350" t="133350" r="152400" b="161925"/>
                <wp:wrapNone/>
                <wp:docPr id="904003869" name="Rektange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200" cy="24669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/>
                          </a:solidFill>
                        </a:ln>
                        <a:effectLst>
                          <a:glow rad="1270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B4870E" w14:textId="7EFED153" w:rsidR="00E333D0" w:rsidRPr="00A8226A" w:rsidRDefault="00E1558C" w:rsidP="00162CFB">
                            <w:pPr>
                              <w:jc w:val="center"/>
                              <w:rPr>
                                <w14:glow w14:rad="0">
                                  <w14:schemeClr w14:val="bg1"/>
                                </w14:glow>
                                <w14:textFill>
                                  <w14:noFill/>
                                </w14:textFill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C0B618" wp14:editId="54260E54">
                                  <wp:extent cx="2166620" cy="1219200"/>
                                  <wp:effectExtent l="0" t="0" r="5080" b="0"/>
                                  <wp:docPr id="714457985" name="Billede 23" descr="Et billede, der indeholder jord, udendørs&#10;&#10;AI-genereret indhold kan være ukorrek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15679379" name="Billede 23" descr="Et billede, der indeholder jord, udendørs&#10;&#10;AI-genereret indhold kan være ukorrek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6620" cy="1219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4FA21D" id="_x0000_s1034" style="position:absolute;margin-left:333.2pt;margin-top:2.35pt;width:186pt;height:194.25pt;z-index:25166336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" filled="f" strokecolor="white [3212]" strokeweight="1pt">
                <v:textbox>
                  <w:txbxContent>
                    <w:p w14:paraId="25B4870E" w14:textId="7EFED153" w:rsidR="00E333D0" w:rsidRPr="00A8226A" w:rsidRDefault="00E1558C" w:rsidP="00162CFB">
                      <w:pPr>
                        <w:jc w:val="center"/>
                        <w:rPr>
                          <w14:glow w14:rad="0">
                            <w14:schemeClr w14:val="bg1"/>
                          </w14:glow>
                          <w14:textFill>
                            <w14:noFill/>
                          </w14:textFill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AC0B618" wp14:editId="54260E54">
                            <wp:extent cx="2166620" cy="1219200"/>
                            <wp:effectExtent l="0" t="0" r="5080" b="0"/>
                            <wp:docPr id="714457985" name="Billede 23" descr="Et billede, der indeholder jord, udendørs&#10;&#10;AI-genereret indhold kan være ukorrek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15679379" name="Billede 23" descr="Et billede, der indeholder jord, udendørs&#10;&#10;AI-genereret indhold kan være ukorrek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6620" cy="1219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63D9805C" wp14:editId="526FFE1D">
                <wp:simplePos x="0" y="0"/>
                <wp:positionH relativeFrom="margin">
                  <wp:posOffset>1869440</wp:posOffset>
                </wp:positionH>
                <wp:positionV relativeFrom="paragraph">
                  <wp:posOffset>29845</wp:posOffset>
                </wp:positionV>
                <wp:extent cx="2362200" cy="2466975"/>
                <wp:effectExtent l="0" t="0" r="19050" b="28575"/>
                <wp:wrapNone/>
                <wp:docPr id="688623841" name="Rektange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200" cy="24669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122D01" w14:textId="51C72589" w:rsidR="00E333D0" w:rsidRPr="00A8226A" w:rsidRDefault="00E1558C" w:rsidP="00162CFB">
                            <w:pPr>
                              <w:jc w:val="center"/>
                              <w:rPr>
                                <w:outline/>
                                <w:color w:val="FFFFFF" w:themeColor="background1"/>
                                <w14:glow w14:rad="0">
                                  <w14:schemeClr w14:val="bg1"/>
                                </w14:glow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F7CD10" wp14:editId="2FE3BE10">
                                  <wp:extent cx="2166620" cy="1624965"/>
                                  <wp:effectExtent l="4127" t="0" r="9208" b="9207"/>
                                  <wp:docPr id="1430474353" name="Billede 24" descr="Et billede, der indeholder udendørs, jord, bjerg&#10;&#10;AI-genereret indhold kan være ukorrek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30474353" name="Billede 24" descr="Et billede, der indeholder udendørs, jord, bjerg&#10;&#10;AI-genereret indhold kan være ukorrek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166620" cy="1624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D9805C" id="_x0000_s1035" style="position:absolute;margin-left:147.2pt;margin-top:2.35pt;width:186pt;height:194.25pt;z-index:251723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" filled="f" strokecolor="white [3212]" strokeweight="1pt">
                <v:textbox>
                  <w:txbxContent>
                    <w:p w14:paraId="69122D01" w14:textId="51C72589" w:rsidR="00E333D0" w:rsidRPr="00A8226A" w:rsidRDefault="00E1558C" w:rsidP="00162CFB">
                      <w:pPr>
                        <w:jc w:val="center"/>
                        <w:rPr>
                          <w:outline/>
                          <w:color w:val="FFFFFF" w:themeColor="background1"/>
                          <w14:glow w14:rad="0">
                            <w14:schemeClr w14:val="bg1"/>
                          </w14:glow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  <w14:textFill>
                            <w14:noFill/>
                          </w14:textFill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FF7CD10" wp14:editId="2FE3BE10">
                            <wp:extent cx="2166620" cy="1624965"/>
                            <wp:effectExtent l="4127" t="0" r="9208" b="9207"/>
                            <wp:docPr id="1430474353" name="Billede 24" descr="Et billede, der indeholder udendørs, jord, bjerg&#10;&#10;AI-genereret indhold kan være ukorrek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30474353" name="Billede 24" descr="Et billede, der indeholder udendørs, jord, bjerg&#10;&#10;AI-genereret indhold kan være ukorrek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166620" cy="1624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86E3CB5" w14:textId="4E32737E" w:rsidR="00E30F34" w:rsidRDefault="00E30F34">
      <w:pPr>
        <w:rPr>
          <w:rFonts w:asciiTheme="majorHAnsi" w:eastAsiaTheme="majorEastAsia" w:hAnsiTheme="majorHAnsi" w:cstheme="majorBidi"/>
          <w:sz w:val="26"/>
          <w:szCs w:val="26"/>
        </w:rPr>
      </w:pPr>
    </w:p>
    <w:p w14:paraId="468BE2AF" w14:textId="4FA7CD89" w:rsidR="00416996" w:rsidRDefault="00416996">
      <w:pPr>
        <w:rPr>
          <w:rFonts w:asciiTheme="majorHAnsi" w:eastAsiaTheme="majorEastAsia" w:hAnsiTheme="majorHAnsi" w:cstheme="majorBidi"/>
          <w:sz w:val="26"/>
          <w:szCs w:val="26"/>
        </w:rPr>
      </w:pPr>
    </w:p>
    <w:sectPr w:rsidR="00416996" w:rsidSect="00FB6077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9C23C7"/>
    <w:multiLevelType w:val="hybridMultilevel"/>
    <w:tmpl w:val="8B78029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D1E00EF"/>
    <w:multiLevelType w:val="hybridMultilevel"/>
    <w:tmpl w:val="F52A099A"/>
    <w:lvl w:ilvl="0" w:tplc="040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46967688">
    <w:abstractNumId w:val="0"/>
  </w:num>
  <w:num w:numId="2" w16cid:durableId="43896107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4819"/>
    <w:rsid w:val="0000214B"/>
    <w:rsid w:val="00020140"/>
    <w:rsid w:val="000268F6"/>
    <w:rsid w:val="00043E32"/>
    <w:rsid w:val="000471BD"/>
    <w:rsid w:val="00056178"/>
    <w:rsid w:val="00064C93"/>
    <w:rsid w:val="00070A62"/>
    <w:rsid w:val="000928DA"/>
    <w:rsid w:val="000B08AB"/>
    <w:rsid w:val="000C34AF"/>
    <w:rsid w:val="000E172A"/>
    <w:rsid w:val="000E2DFD"/>
    <w:rsid w:val="000E77A9"/>
    <w:rsid w:val="000F23F3"/>
    <w:rsid w:val="000F4770"/>
    <w:rsid w:val="001002FA"/>
    <w:rsid w:val="00125C95"/>
    <w:rsid w:val="00140DAF"/>
    <w:rsid w:val="001576FB"/>
    <w:rsid w:val="00162CFB"/>
    <w:rsid w:val="00172A3D"/>
    <w:rsid w:val="00191CE1"/>
    <w:rsid w:val="001A1A4F"/>
    <w:rsid w:val="001C4736"/>
    <w:rsid w:val="00204E6A"/>
    <w:rsid w:val="0023444E"/>
    <w:rsid w:val="00241FDA"/>
    <w:rsid w:val="002444DF"/>
    <w:rsid w:val="002450EC"/>
    <w:rsid w:val="00262D4D"/>
    <w:rsid w:val="0027466C"/>
    <w:rsid w:val="002811E8"/>
    <w:rsid w:val="002D0822"/>
    <w:rsid w:val="002D0AC3"/>
    <w:rsid w:val="002D4769"/>
    <w:rsid w:val="002E618F"/>
    <w:rsid w:val="003122C7"/>
    <w:rsid w:val="0031268C"/>
    <w:rsid w:val="003144B0"/>
    <w:rsid w:val="00317F89"/>
    <w:rsid w:val="00322580"/>
    <w:rsid w:val="00335A7E"/>
    <w:rsid w:val="003665B7"/>
    <w:rsid w:val="00372AF3"/>
    <w:rsid w:val="003825E0"/>
    <w:rsid w:val="00383A56"/>
    <w:rsid w:val="00387A91"/>
    <w:rsid w:val="003B247C"/>
    <w:rsid w:val="003C56AE"/>
    <w:rsid w:val="003C786D"/>
    <w:rsid w:val="003D2770"/>
    <w:rsid w:val="003D3208"/>
    <w:rsid w:val="00416996"/>
    <w:rsid w:val="00421987"/>
    <w:rsid w:val="00426716"/>
    <w:rsid w:val="00445C0F"/>
    <w:rsid w:val="004574BD"/>
    <w:rsid w:val="00465559"/>
    <w:rsid w:val="00466387"/>
    <w:rsid w:val="0046793A"/>
    <w:rsid w:val="00470DE6"/>
    <w:rsid w:val="00483D1D"/>
    <w:rsid w:val="004B2AFC"/>
    <w:rsid w:val="004D3FC3"/>
    <w:rsid w:val="00536C6B"/>
    <w:rsid w:val="00544ED5"/>
    <w:rsid w:val="00546139"/>
    <w:rsid w:val="0055521F"/>
    <w:rsid w:val="005627B6"/>
    <w:rsid w:val="00575D54"/>
    <w:rsid w:val="00596BE4"/>
    <w:rsid w:val="005A3601"/>
    <w:rsid w:val="005C5825"/>
    <w:rsid w:val="005D02E6"/>
    <w:rsid w:val="005F2CFD"/>
    <w:rsid w:val="00601AFE"/>
    <w:rsid w:val="00617C46"/>
    <w:rsid w:val="00636D33"/>
    <w:rsid w:val="00641F79"/>
    <w:rsid w:val="00652BDB"/>
    <w:rsid w:val="0065583C"/>
    <w:rsid w:val="006812D6"/>
    <w:rsid w:val="00683C2C"/>
    <w:rsid w:val="006A766F"/>
    <w:rsid w:val="006B7EC2"/>
    <w:rsid w:val="006C4E55"/>
    <w:rsid w:val="006C59EC"/>
    <w:rsid w:val="006D0D3E"/>
    <w:rsid w:val="006D1069"/>
    <w:rsid w:val="006D7D04"/>
    <w:rsid w:val="006E6E44"/>
    <w:rsid w:val="0071056A"/>
    <w:rsid w:val="00745B85"/>
    <w:rsid w:val="00753D54"/>
    <w:rsid w:val="00780FF4"/>
    <w:rsid w:val="00781927"/>
    <w:rsid w:val="00783A58"/>
    <w:rsid w:val="007B262B"/>
    <w:rsid w:val="007C655F"/>
    <w:rsid w:val="00831197"/>
    <w:rsid w:val="00862165"/>
    <w:rsid w:val="0086450E"/>
    <w:rsid w:val="008649BD"/>
    <w:rsid w:val="00875312"/>
    <w:rsid w:val="008859F1"/>
    <w:rsid w:val="00893256"/>
    <w:rsid w:val="00896C3F"/>
    <w:rsid w:val="008B0C21"/>
    <w:rsid w:val="008B4449"/>
    <w:rsid w:val="008C4DF4"/>
    <w:rsid w:val="008D6077"/>
    <w:rsid w:val="008D79A1"/>
    <w:rsid w:val="008E3952"/>
    <w:rsid w:val="00923CC7"/>
    <w:rsid w:val="00927A33"/>
    <w:rsid w:val="00951EA6"/>
    <w:rsid w:val="00953BE8"/>
    <w:rsid w:val="00956676"/>
    <w:rsid w:val="009678FC"/>
    <w:rsid w:val="00981783"/>
    <w:rsid w:val="009944B0"/>
    <w:rsid w:val="009A3310"/>
    <w:rsid w:val="009A5795"/>
    <w:rsid w:val="009C45BC"/>
    <w:rsid w:val="009D6DF5"/>
    <w:rsid w:val="009E19E3"/>
    <w:rsid w:val="009F4517"/>
    <w:rsid w:val="009F7B38"/>
    <w:rsid w:val="00A07C08"/>
    <w:rsid w:val="00A11D0C"/>
    <w:rsid w:val="00A337DF"/>
    <w:rsid w:val="00A405B7"/>
    <w:rsid w:val="00A67520"/>
    <w:rsid w:val="00A73197"/>
    <w:rsid w:val="00A8226A"/>
    <w:rsid w:val="00A90E23"/>
    <w:rsid w:val="00A94819"/>
    <w:rsid w:val="00AD51A6"/>
    <w:rsid w:val="00AE617B"/>
    <w:rsid w:val="00AF596A"/>
    <w:rsid w:val="00B01C2E"/>
    <w:rsid w:val="00B02841"/>
    <w:rsid w:val="00B11953"/>
    <w:rsid w:val="00B21F2E"/>
    <w:rsid w:val="00B342D0"/>
    <w:rsid w:val="00B51328"/>
    <w:rsid w:val="00B66A1E"/>
    <w:rsid w:val="00B86F47"/>
    <w:rsid w:val="00B977DB"/>
    <w:rsid w:val="00BA03F1"/>
    <w:rsid w:val="00C0283E"/>
    <w:rsid w:val="00C05785"/>
    <w:rsid w:val="00C24D89"/>
    <w:rsid w:val="00C35CCB"/>
    <w:rsid w:val="00C43C10"/>
    <w:rsid w:val="00C46B7D"/>
    <w:rsid w:val="00C47327"/>
    <w:rsid w:val="00C5306A"/>
    <w:rsid w:val="00C5415D"/>
    <w:rsid w:val="00C87BAD"/>
    <w:rsid w:val="00CD2913"/>
    <w:rsid w:val="00CF41C3"/>
    <w:rsid w:val="00D03D0B"/>
    <w:rsid w:val="00D174E1"/>
    <w:rsid w:val="00D47D50"/>
    <w:rsid w:val="00D55864"/>
    <w:rsid w:val="00D6249E"/>
    <w:rsid w:val="00D76879"/>
    <w:rsid w:val="00D8515F"/>
    <w:rsid w:val="00D9593A"/>
    <w:rsid w:val="00D97CCA"/>
    <w:rsid w:val="00DA7B2E"/>
    <w:rsid w:val="00DC1F7A"/>
    <w:rsid w:val="00DC742D"/>
    <w:rsid w:val="00DD4112"/>
    <w:rsid w:val="00DD7172"/>
    <w:rsid w:val="00DD7FF5"/>
    <w:rsid w:val="00E1558C"/>
    <w:rsid w:val="00E23B77"/>
    <w:rsid w:val="00E27963"/>
    <w:rsid w:val="00E30F34"/>
    <w:rsid w:val="00E333D0"/>
    <w:rsid w:val="00E33BDE"/>
    <w:rsid w:val="00E43F0B"/>
    <w:rsid w:val="00E674C7"/>
    <w:rsid w:val="00E710B7"/>
    <w:rsid w:val="00E73C7A"/>
    <w:rsid w:val="00EC0A3E"/>
    <w:rsid w:val="00ED0785"/>
    <w:rsid w:val="00ED37CB"/>
    <w:rsid w:val="00EE58B6"/>
    <w:rsid w:val="00F10C52"/>
    <w:rsid w:val="00F114EE"/>
    <w:rsid w:val="00F563E1"/>
    <w:rsid w:val="00F67EE0"/>
    <w:rsid w:val="00F74034"/>
    <w:rsid w:val="00F86AE4"/>
    <w:rsid w:val="00FA68D9"/>
    <w:rsid w:val="00FB4A92"/>
    <w:rsid w:val="00FB4F50"/>
    <w:rsid w:val="00FB6077"/>
    <w:rsid w:val="00FC70AA"/>
    <w:rsid w:val="00FD32E9"/>
    <w:rsid w:val="00FF36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8D4F8B"/>
  <w15:docId w15:val="{68B6BD77-4092-425F-B32B-33DBB68754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7C655F"/>
    <w:pPr>
      <w:keepNext/>
      <w:keepLines/>
      <w:spacing w:before="240" w:after="0" w:line="240" w:lineRule="auto"/>
      <w:outlineLvl w:val="0"/>
    </w:pPr>
    <w:rPr>
      <w:rFonts w:asciiTheme="majorHAnsi" w:eastAsiaTheme="majorEastAsia" w:hAnsiTheme="majorHAnsi" w:cstheme="majorBidi"/>
      <w:sz w:val="32"/>
      <w:szCs w:val="32"/>
      <w:lang w:eastAsia="da-DK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0268F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sz w:val="26"/>
      <w:szCs w:val="26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rsid w:val="000268F6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szCs w:val="24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sid w:val="007C655F"/>
    <w:rPr>
      <w:rFonts w:asciiTheme="majorHAnsi" w:eastAsiaTheme="majorEastAsia" w:hAnsiTheme="majorHAnsi" w:cstheme="majorBidi"/>
      <w:sz w:val="32"/>
      <w:szCs w:val="32"/>
      <w:lang w:eastAsia="da-DK"/>
    </w:rPr>
  </w:style>
  <w:style w:type="paragraph" w:styleId="Listeafsnit">
    <w:name w:val="List Paragraph"/>
    <w:basedOn w:val="Normal"/>
    <w:uiPriority w:val="34"/>
    <w:qFormat/>
    <w:rsid w:val="005627B6"/>
    <w:pPr>
      <w:ind w:left="720"/>
      <w:contextualSpacing/>
    </w:pPr>
  </w:style>
  <w:style w:type="character" w:customStyle="1" w:styleId="Overskrift2Tegn">
    <w:name w:val="Overskrift 2 Tegn"/>
    <w:basedOn w:val="Standardskrifttypeiafsnit"/>
    <w:link w:val="Overskrift2"/>
    <w:uiPriority w:val="9"/>
    <w:rsid w:val="000268F6"/>
    <w:rPr>
      <w:rFonts w:asciiTheme="majorHAnsi" w:eastAsiaTheme="majorEastAsia" w:hAnsiTheme="majorHAnsi" w:cstheme="majorBidi"/>
      <w:sz w:val="26"/>
      <w:szCs w:val="26"/>
    </w:rPr>
  </w:style>
  <w:style w:type="character" w:customStyle="1" w:styleId="Overskrift3Tegn">
    <w:name w:val="Overskrift 3 Tegn"/>
    <w:basedOn w:val="Standardskrifttypeiafsnit"/>
    <w:link w:val="Overskrift3"/>
    <w:uiPriority w:val="9"/>
    <w:rsid w:val="000268F6"/>
    <w:rPr>
      <w:rFonts w:asciiTheme="majorHAnsi" w:eastAsiaTheme="majorEastAsia" w:hAnsiTheme="majorHAnsi" w:cstheme="majorBidi"/>
      <w:szCs w:val="24"/>
    </w:rPr>
  </w:style>
  <w:style w:type="table" w:styleId="Tabel-Gitter">
    <w:name w:val="Table Grid"/>
    <w:basedOn w:val="Tabel-Normal"/>
    <w:uiPriority w:val="39"/>
    <w:rsid w:val="0041699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4.jpeg"/><Relationship Id="rId18" Type="http://schemas.openxmlformats.org/officeDocument/2006/relationships/image" Target="media/image60.jpe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30.jpeg"/><Relationship Id="rId17" Type="http://schemas.openxmlformats.org/officeDocument/2006/relationships/image" Target="media/image6.jpeg"/><Relationship Id="rId2" Type="http://schemas.openxmlformats.org/officeDocument/2006/relationships/customXml" Target="../customXml/item2.xml"/><Relationship Id="rId16" Type="http://schemas.openxmlformats.org/officeDocument/2006/relationships/image" Target="media/image50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3.jpeg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10" Type="http://schemas.openxmlformats.org/officeDocument/2006/relationships/image" Target="media/image2.jpeg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image" Target="media/image1.jpeg"/><Relationship Id="rId14" Type="http://schemas.openxmlformats.org/officeDocument/2006/relationships/image" Target="media/image40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tt\Karl%20Jensen%20A%20S\A%20S%20Karl%20Jensen%20-%20Dokumenter%20(1)\03%20Byggeafdelingen\Referencebyggerier\Reference%20Skabelon.dotx" TargetMode="Externa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0D7F7C5A3D7F344783A7BDCFBC9D264D" ma:contentTypeVersion="18" ma:contentTypeDescription="Opret et nyt dokument." ma:contentTypeScope="" ma:versionID="2f23461cd7ddbb7b80d01322108f75ed">
  <xsd:schema xmlns:xsd="http://www.w3.org/2001/XMLSchema" xmlns:xs="http://www.w3.org/2001/XMLSchema" xmlns:p="http://schemas.microsoft.com/office/2006/metadata/properties" xmlns:ns2="de3d6de4-811a-415f-9c8c-97ed2f71f86a" xmlns:ns3="595e7b5a-7990-450a-939d-d6a09aace7ad" targetNamespace="http://schemas.microsoft.com/office/2006/metadata/properties" ma:root="true" ma:fieldsID="20c7c0d4bd5ebfc02a115cd06e67fd27" ns2:_="" ns3:_="">
    <xsd:import namespace="de3d6de4-811a-415f-9c8c-97ed2f71f86a"/>
    <xsd:import namespace="595e7b5a-7990-450a-939d-d6a09aace7ad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e3d6de4-811a-415f-9c8c-97ed2f71f86a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Delt med detaljer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f39a3fc2-83c3-4792-beda-d80ef0ab22b0}" ma:internalName="TaxCatchAll" ma:showField="CatchAllData" ma:web="de3d6de4-811a-415f-9c8c-97ed2f71f86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95e7b5a-7990-450a-939d-d6a09aace7a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Billedmærker" ma:readOnly="false" ma:fieldId="{5cf76f15-5ced-4ddc-b409-7134ff3c332f}" ma:taxonomyMulti="true" ma:sspId="eebc6a05-24c3-47b2-bd90-9be8118df12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dhol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de3d6de4-811a-415f-9c8c-97ed2f71f86a" xsi:nil="true"/>
    <lcf76f155ced4ddcb4097134ff3c332f xmlns="595e7b5a-7990-450a-939d-d6a09aace7ad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C388BF-7337-4590-8150-2CED5CBA5F9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e3d6de4-811a-415f-9c8c-97ed2f71f86a"/>
    <ds:schemaRef ds:uri="595e7b5a-7990-450a-939d-d6a09aace7a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2183A07-C84E-4C1D-A5B0-18D3022B4D12}">
  <ds:schemaRefs>
    <ds:schemaRef ds:uri="http://schemas.microsoft.com/office/2006/metadata/properties"/>
    <ds:schemaRef ds:uri="http://schemas.microsoft.com/office/infopath/2007/PartnerControls"/>
    <ds:schemaRef ds:uri="de3d6de4-811a-415f-9c8c-97ed2f71f86a"/>
    <ds:schemaRef ds:uri="595e7b5a-7990-450a-939d-d6a09aace7ad"/>
  </ds:schemaRefs>
</ds:datastoreItem>
</file>

<file path=customXml/itemProps3.xml><?xml version="1.0" encoding="utf-8"?>
<ds:datastoreItem xmlns:ds="http://schemas.openxmlformats.org/officeDocument/2006/customXml" ds:itemID="{450779EB-75F9-485D-AA9E-ED41ED5FB047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C410689-73B3-401E-B7E7-4B21A761A4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Reference Skabelon</Template>
  <TotalTime>685</TotalTime>
  <Pages>1</Pages>
  <Words>15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Dennis Thisted Tordrup</dc:creator>
  <cp:keywords/>
  <dc:description/>
  <cp:lastModifiedBy>Mads Flarup Kastbjerg</cp:lastModifiedBy>
  <cp:revision>19</cp:revision>
  <cp:lastPrinted>2024-02-21T05:58:00Z</cp:lastPrinted>
  <dcterms:created xsi:type="dcterms:W3CDTF">2026-01-02T09:57:00Z</dcterms:created>
  <dcterms:modified xsi:type="dcterms:W3CDTF">2026-01-04T06:09:00Z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0x0101000D7F7C5A3D7F344783A7BDCFBC9D264D</vt:lpwstr>
  </property>
  <property fmtid="{D5CDD505-2E9C-101B-9397-08002B2CF9AE}" pid="3" name="MediaServiceImageTags">
    <vt:lpwstr/>
  </property>
</Properties>
</file>