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6D937" w14:textId="62B63A99" w:rsidR="007C655F" w:rsidRDefault="0046793A"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81BBA0D" wp14:editId="1B939BF9">
                <wp:simplePos x="0" y="0"/>
                <wp:positionH relativeFrom="column">
                  <wp:posOffset>-714228</wp:posOffset>
                </wp:positionH>
                <wp:positionV relativeFrom="paragraph">
                  <wp:posOffset>-1068412</wp:posOffset>
                </wp:positionV>
                <wp:extent cx="7559040" cy="1438910"/>
                <wp:effectExtent l="0" t="0" r="3810" b="8890"/>
                <wp:wrapNone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438910"/>
                          <a:chOff x="0" y="0"/>
                          <a:chExt cx="7559040" cy="1438910"/>
                        </a:xfrm>
                      </wpg:grpSpPr>
                      <pic:pic xmlns:pic="http://schemas.openxmlformats.org/drawingml/2006/picture">
                        <pic:nvPicPr>
                          <pic:cNvPr id="3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04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Tekstfelt 42"/>
                        <wps:cNvSpPr txBox="1"/>
                        <wps:spPr>
                          <a:xfrm>
                            <a:off x="5240215" y="240323"/>
                            <a:ext cx="1889185" cy="9834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C9BF04" w14:textId="77777777" w:rsidR="00956676" w:rsidRPr="00956676" w:rsidRDefault="00956676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BBA0D" id="Gruppe 2" o:spid="_x0000_s1026" style="position:absolute;margin-left:-56.25pt;margin-top:-84.15pt;width:595.2pt;height:113.3pt;z-index:-251639296" coordsize="75590,1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PCHbJahIQnOa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" o:spid="_x0000_s1027" type="#_x0000_t75" style="position:absolute;width:75590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42" o:spid="_x0000_s1028" type="#_x0000_t202" style="position:absolute;left:52402;top:2403;width:18892;height:9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15C9BF04" w14:textId="77777777" w:rsidR="00956676" w:rsidRPr="00956676" w:rsidRDefault="00956676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0F12E8" w14:textId="39700E99" w:rsidR="00AF596A" w:rsidRPr="00AF596A" w:rsidRDefault="00B01C2E" w:rsidP="000471BD">
      <w:pPr>
        <w:pStyle w:val="Overskrift1"/>
      </w:pPr>
      <w:r>
        <w:t>Refer</w:t>
      </w:r>
      <w:r w:rsidR="009A3310">
        <w:t>e</w:t>
      </w:r>
      <w:r>
        <w:t xml:space="preserve">nce: </w:t>
      </w:r>
      <w:r w:rsidR="0036693F">
        <w:t>Genslyngning af Svenstrup Bæk, 9550 Mariager</w:t>
      </w:r>
    </w:p>
    <w:p w14:paraId="01F8534B" w14:textId="05BF2126" w:rsidR="000268F6" w:rsidRDefault="003D2770" w:rsidP="007C655F">
      <w:pPr>
        <w:rPr>
          <w:lang w:eastAsia="da-D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290360E" wp14:editId="002A9B9B">
                <wp:simplePos x="0" y="0"/>
                <wp:positionH relativeFrom="margin">
                  <wp:align>right</wp:align>
                </wp:positionH>
                <wp:positionV relativeFrom="page">
                  <wp:posOffset>1676400</wp:posOffset>
                </wp:positionV>
                <wp:extent cx="6110605" cy="2705100"/>
                <wp:effectExtent l="0" t="0" r="4445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060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C1CE1" w14:textId="447324C7" w:rsidR="007C655F" w:rsidRDefault="006C2761" w:rsidP="007C65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5EC69" wp14:editId="06F6EF4E">
                                  <wp:extent cx="1866900" cy="2489406"/>
                                  <wp:effectExtent l="0" t="0" r="0" b="6350"/>
                                  <wp:docPr id="2034973994" name="Billede 9" descr="Et billede, der indeholder udendørs, jord, træ, plante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973994" name="Billede 9" descr="Et billede, der indeholder udendørs, jord, træ, plante&#10;&#10;AI-genereret indhold kan være ukorrek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012" cy="250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360E" id="Tekstfelt 4" o:spid="_x0000_s1029" type="#_x0000_t202" style="position:absolute;margin-left:429.95pt;margin-top:132pt;width:481.15pt;height:213pt;z-index:251576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" fillcolor="white [3201]" stroked="f" strokeweight=".5pt">
                <v:textbox>
                  <w:txbxContent>
                    <w:p w14:paraId="7A4C1CE1" w14:textId="447324C7" w:rsidR="007C655F" w:rsidRDefault="006C2761" w:rsidP="007C65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E5EC69" wp14:editId="06F6EF4E">
                            <wp:extent cx="1866900" cy="2489406"/>
                            <wp:effectExtent l="0" t="0" r="0" b="6350"/>
                            <wp:docPr id="2034973994" name="Billede 9" descr="Et billede, der indeholder udendørs, jord, træ, plante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4973994" name="Billede 9" descr="Et billede, der indeholder udendørs, jord, træ, plante&#10;&#10;AI-genereret indhold kan være ukorrek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012" cy="2505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EA011E1" w14:textId="489E48FD" w:rsidR="007C655F" w:rsidRDefault="007C655F" w:rsidP="007C655F">
      <w:pPr>
        <w:rPr>
          <w:lang w:eastAsia="da-DK"/>
        </w:rPr>
      </w:pPr>
    </w:p>
    <w:p w14:paraId="4DDAAFF8" w14:textId="77777777" w:rsidR="007C655F" w:rsidRPr="007C655F" w:rsidRDefault="007C655F" w:rsidP="007C655F">
      <w:pPr>
        <w:rPr>
          <w:lang w:eastAsia="da-DK"/>
        </w:rPr>
      </w:pPr>
    </w:p>
    <w:p w14:paraId="599D95A8" w14:textId="75333CA3" w:rsidR="00601AFE" w:rsidRDefault="00601AFE"/>
    <w:p w14:paraId="0D8342B3" w14:textId="18C3C020" w:rsidR="005627B6" w:rsidRPr="005627B6" w:rsidRDefault="005627B6" w:rsidP="005627B6"/>
    <w:p w14:paraId="7FA27962" w14:textId="1BD46371" w:rsidR="005627B6" w:rsidRPr="005627B6" w:rsidRDefault="005627B6" w:rsidP="005627B6"/>
    <w:p w14:paraId="171792D3" w14:textId="4D06FAB1" w:rsidR="005627B6" w:rsidRPr="005627B6" w:rsidRDefault="005627B6" w:rsidP="005627B6"/>
    <w:p w14:paraId="7E68639E" w14:textId="3A697F28" w:rsidR="005627B6" w:rsidRPr="005627B6" w:rsidRDefault="005627B6" w:rsidP="005627B6"/>
    <w:p w14:paraId="05C2A2BB" w14:textId="313A5715" w:rsidR="005627B6" w:rsidRPr="005627B6" w:rsidRDefault="005627B6" w:rsidP="005627B6"/>
    <w:p w14:paraId="16E99D01" w14:textId="028FA43E" w:rsidR="005627B6" w:rsidRPr="005627B6" w:rsidRDefault="00172A3D" w:rsidP="005627B6">
      <w:r w:rsidRPr="0087531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BF38F8" wp14:editId="2B2DB8B0">
                <wp:simplePos x="0" y="0"/>
                <wp:positionH relativeFrom="margin">
                  <wp:align>right</wp:align>
                </wp:positionH>
                <wp:positionV relativeFrom="page">
                  <wp:posOffset>4295775</wp:posOffset>
                </wp:positionV>
                <wp:extent cx="3596005" cy="2095500"/>
                <wp:effectExtent l="0" t="0" r="4445" b="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C477C" w14:textId="77777777" w:rsidR="00AE617B" w:rsidRDefault="00893256" w:rsidP="00AE617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E617B">
                              <w:rPr>
                                <w:b/>
                                <w:bCs/>
                              </w:rPr>
                              <w:t>A/S Karl Jensen</w:t>
                            </w:r>
                            <w:r w:rsidR="00875312" w:rsidRPr="00AE617B">
                              <w:rPr>
                                <w:b/>
                                <w:bCs/>
                              </w:rPr>
                              <w:t xml:space="preserve"> arbejder:</w:t>
                            </w:r>
                          </w:p>
                          <w:p w14:paraId="329067B7" w14:textId="41109930" w:rsidR="00A94819" w:rsidRDefault="00DD7172" w:rsidP="00A9481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Indhente myndighedstilladelser til gravearbejdet</w:t>
                            </w:r>
                          </w:p>
                          <w:p w14:paraId="030A89F0" w14:textId="77777777" w:rsidR="00372AF3" w:rsidRDefault="00372AF3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72AF3">
                              <w:rPr>
                                <w:sz w:val="16"/>
                                <w:szCs w:val="16"/>
                              </w:rPr>
                              <w:t>Levering og opstilling af skilte, afspærringsmateriel</w:t>
                            </w:r>
                          </w:p>
                          <w:p w14:paraId="035F317F" w14:textId="7298E195" w:rsidR="00536C6B" w:rsidRDefault="00A94819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Gravearbejde</w:t>
                            </w:r>
                            <w:r w:rsidR="009F4517">
                              <w:rPr>
                                <w:sz w:val="16"/>
                                <w:szCs w:val="16"/>
                              </w:rPr>
                              <w:t xml:space="preserve"> inkl. opdækning</w:t>
                            </w:r>
                            <w:r w:rsidR="005C582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C4736">
                              <w:rPr>
                                <w:sz w:val="16"/>
                                <w:szCs w:val="16"/>
                              </w:rPr>
                              <w:t>og reetablering</w:t>
                            </w:r>
                          </w:p>
                          <w:p w14:paraId="43362302" w14:textId="53936E03" w:rsidR="001C4736" w:rsidRDefault="001C4736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Terrænregulering</w:t>
                            </w:r>
                          </w:p>
                          <w:p w14:paraId="370BBA17" w14:textId="453FF3D6" w:rsidR="00B5716B" w:rsidRDefault="00B5716B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Udlægning af gydgrus i nyt bundløb og rørunderføring</w:t>
                            </w:r>
                          </w:p>
                          <w:p w14:paraId="7AED15AA" w14:textId="17C70B87" w:rsidR="00D47D50" w:rsidRDefault="00D47D50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Koordinering ml. underentreprenører og leverandører</w:t>
                            </w:r>
                          </w:p>
                          <w:p w14:paraId="5128DF95" w14:textId="166C526B" w:rsidR="005C5825" w:rsidRDefault="005C5825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Indmåling med GPS</w:t>
                            </w:r>
                          </w:p>
                          <w:p w14:paraId="34F89E66" w14:textId="7038CB5E" w:rsidR="00536C6B" w:rsidRDefault="00A94819" w:rsidP="00A9481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Vognmandskørsel</w:t>
                            </w:r>
                            <w:r w:rsidR="003B247C">
                              <w:rPr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6A766F">
                              <w:rPr>
                                <w:sz w:val="16"/>
                                <w:szCs w:val="16"/>
                              </w:rPr>
                              <w:t>Tilkørsel af råstoffer og bortkørsel af overskudsjord</w:t>
                            </w:r>
                          </w:p>
                          <w:p w14:paraId="004F5E52" w14:textId="01DB8D30" w:rsidR="00875312" w:rsidRPr="00125C95" w:rsidRDefault="00A94819" w:rsidP="00875312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Belægningsarbejder</w:t>
                            </w:r>
                            <w:r w:rsidR="006A766F">
                              <w:rPr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B5716B">
                              <w:rPr>
                                <w:sz w:val="16"/>
                                <w:szCs w:val="16"/>
                              </w:rPr>
                              <w:t>Klargøring til a</w:t>
                            </w:r>
                            <w:r w:rsidR="006A766F">
                              <w:rPr>
                                <w:sz w:val="16"/>
                                <w:szCs w:val="16"/>
                              </w:rPr>
                              <w:t>sfalt</w:t>
                            </w:r>
                            <w:r w:rsidR="00B5716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38F8" id="Tekstfelt 25" o:spid="_x0000_s1030" type="#_x0000_t202" style="position:absolute;margin-left:231.95pt;margin-top:338.25pt;width:283.15pt;height:16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" fillcolor="window" stroked="f" strokeweight=".5pt">
                <v:textbox>
                  <w:txbxContent>
                    <w:p w14:paraId="424C477C" w14:textId="77777777" w:rsidR="00AE617B" w:rsidRDefault="00893256" w:rsidP="00AE617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E617B">
                        <w:rPr>
                          <w:b/>
                          <w:bCs/>
                        </w:rPr>
                        <w:t>A/S Karl Jensen</w:t>
                      </w:r>
                      <w:r w:rsidR="00875312" w:rsidRPr="00AE617B">
                        <w:rPr>
                          <w:b/>
                          <w:bCs/>
                        </w:rPr>
                        <w:t xml:space="preserve"> arbejder:</w:t>
                      </w:r>
                    </w:p>
                    <w:p w14:paraId="329067B7" w14:textId="41109930" w:rsidR="00A94819" w:rsidRDefault="00DD7172" w:rsidP="00A9481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Indhente myndighedstilladelser til gravearbejdet</w:t>
                      </w:r>
                    </w:p>
                    <w:p w14:paraId="030A89F0" w14:textId="77777777" w:rsidR="00372AF3" w:rsidRDefault="00372AF3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72AF3">
                        <w:rPr>
                          <w:sz w:val="16"/>
                          <w:szCs w:val="16"/>
                        </w:rPr>
                        <w:t>Levering og opstilling af skilte, afspærringsmateriel</w:t>
                      </w:r>
                    </w:p>
                    <w:p w14:paraId="035F317F" w14:textId="7298E195" w:rsidR="00536C6B" w:rsidRDefault="00A94819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Gravearbejde</w:t>
                      </w:r>
                      <w:r w:rsidR="009F4517">
                        <w:rPr>
                          <w:sz w:val="16"/>
                          <w:szCs w:val="16"/>
                        </w:rPr>
                        <w:t xml:space="preserve"> inkl. opdækning</w:t>
                      </w:r>
                      <w:r w:rsidR="005C5825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1C4736">
                        <w:rPr>
                          <w:sz w:val="16"/>
                          <w:szCs w:val="16"/>
                        </w:rPr>
                        <w:t>og reetablering</w:t>
                      </w:r>
                    </w:p>
                    <w:p w14:paraId="43362302" w14:textId="53936E03" w:rsidR="001C4736" w:rsidRDefault="001C4736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Terrænregulering</w:t>
                      </w:r>
                    </w:p>
                    <w:p w14:paraId="370BBA17" w14:textId="453FF3D6" w:rsidR="00B5716B" w:rsidRDefault="00B5716B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Udlægning af gydgrus i nyt bundløb og rørunderføring</w:t>
                      </w:r>
                    </w:p>
                    <w:p w14:paraId="7AED15AA" w14:textId="17C70B87" w:rsidR="00D47D50" w:rsidRDefault="00D47D50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Koordinering ml. underentreprenører og leverandører</w:t>
                      </w:r>
                    </w:p>
                    <w:p w14:paraId="5128DF95" w14:textId="166C526B" w:rsidR="005C5825" w:rsidRDefault="005C5825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Indmåling med GPS</w:t>
                      </w:r>
                    </w:p>
                    <w:p w14:paraId="34F89E66" w14:textId="7038CB5E" w:rsidR="00536C6B" w:rsidRDefault="00A94819" w:rsidP="00A9481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Vognmandskørsel</w:t>
                      </w:r>
                      <w:r w:rsidR="003B247C">
                        <w:rPr>
                          <w:sz w:val="16"/>
                          <w:szCs w:val="16"/>
                        </w:rPr>
                        <w:t xml:space="preserve"> – </w:t>
                      </w:r>
                      <w:r w:rsidR="006A766F">
                        <w:rPr>
                          <w:sz w:val="16"/>
                          <w:szCs w:val="16"/>
                        </w:rPr>
                        <w:t>Tilkørsel af råstoffer og bortkørsel af overskudsjord</w:t>
                      </w:r>
                    </w:p>
                    <w:p w14:paraId="004F5E52" w14:textId="01DB8D30" w:rsidR="00875312" w:rsidRPr="00125C95" w:rsidRDefault="00A94819" w:rsidP="00875312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Belægningsarbejder</w:t>
                      </w:r>
                      <w:r w:rsidR="006A766F">
                        <w:rPr>
                          <w:sz w:val="16"/>
                          <w:szCs w:val="16"/>
                        </w:rPr>
                        <w:t xml:space="preserve"> - </w:t>
                      </w:r>
                      <w:r w:rsidR="00B5716B">
                        <w:rPr>
                          <w:sz w:val="16"/>
                          <w:szCs w:val="16"/>
                        </w:rPr>
                        <w:t>Klargøring til a</w:t>
                      </w:r>
                      <w:r w:rsidR="006A766F">
                        <w:rPr>
                          <w:sz w:val="16"/>
                          <w:szCs w:val="16"/>
                        </w:rPr>
                        <w:t>sfalt</w:t>
                      </w:r>
                      <w:r w:rsidR="00B5716B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056A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4913C4E" wp14:editId="7203D5BF">
                <wp:simplePos x="0" y="0"/>
                <wp:positionH relativeFrom="margin">
                  <wp:posOffset>0</wp:posOffset>
                </wp:positionH>
                <wp:positionV relativeFrom="page">
                  <wp:posOffset>4291965</wp:posOffset>
                </wp:positionV>
                <wp:extent cx="2581275" cy="1419225"/>
                <wp:effectExtent l="0" t="0" r="9525" b="9525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26DBD" w14:textId="77777777" w:rsidR="000268F6" w:rsidRPr="00AE617B" w:rsidRDefault="000268F6" w:rsidP="008753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617B">
                              <w:rPr>
                                <w:b/>
                                <w:bCs/>
                              </w:rPr>
                              <w:t>Fakta:</w:t>
                            </w:r>
                          </w:p>
                          <w:p w14:paraId="1AE8B9D0" w14:textId="3E8F1541" w:rsidR="00317F89" w:rsidRPr="0036693F" w:rsidRDefault="00317F89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6693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Bygherre: </w:t>
                            </w:r>
                            <w:r w:rsidR="0010178E">
                              <w:rPr>
                                <w:sz w:val="16"/>
                                <w:szCs w:val="16"/>
                              </w:rPr>
                              <w:t>Mariagerfjord Kommune</w:t>
                            </w:r>
                          </w:p>
                          <w:p w14:paraId="42E83A50" w14:textId="05971D8E" w:rsidR="00335A7E" w:rsidRDefault="00335A7E" w:rsidP="00335A7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Tilsyn</w:t>
                            </w:r>
                            <w:r w:rsidRPr="00536C6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10178E">
                              <w:rPr>
                                <w:sz w:val="16"/>
                                <w:szCs w:val="16"/>
                              </w:rPr>
                              <w:t>WSP</w:t>
                            </w:r>
                          </w:p>
                          <w:p w14:paraId="7976D39C" w14:textId="087D21A4" w:rsidR="00317F89" w:rsidRDefault="00317F89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53D5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Sted: </w:t>
                            </w:r>
                            <w:r w:rsidR="009A5795">
                              <w:rPr>
                                <w:sz w:val="16"/>
                                <w:szCs w:val="16"/>
                              </w:rPr>
                              <w:t>95</w:t>
                            </w:r>
                            <w:r w:rsidR="0010178E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6812D6">
                              <w:rPr>
                                <w:sz w:val="16"/>
                                <w:szCs w:val="16"/>
                              </w:rPr>
                              <w:t>0 Mariager</w:t>
                            </w:r>
                          </w:p>
                          <w:p w14:paraId="061A7C68" w14:textId="26394755" w:rsidR="00B977DB" w:rsidRDefault="00B977DB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77D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Periode:</w:t>
                            </w:r>
                            <w:r w:rsidR="00927A3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A360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140DAF" w:rsidRPr="005A3601">
                              <w:rPr>
                                <w:sz w:val="16"/>
                                <w:szCs w:val="16"/>
                              </w:rPr>
                              <w:t xml:space="preserve">tart </w:t>
                            </w:r>
                            <w:r w:rsidR="003E7ED8">
                              <w:rPr>
                                <w:sz w:val="16"/>
                                <w:szCs w:val="16"/>
                              </w:rPr>
                              <w:t>ju</w:t>
                            </w:r>
                            <w:r w:rsidR="002A14BE"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="003E7ED8"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 w:rsidR="009A5795">
                              <w:rPr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3E7ED8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9A5795">
                              <w:rPr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2A14BE">
                              <w:rPr>
                                <w:sz w:val="16"/>
                                <w:szCs w:val="16"/>
                              </w:rPr>
                              <w:t>Slut august</w:t>
                            </w:r>
                            <w:r w:rsidR="006C59EC" w:rsidRPr="005A360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A1A4F" w:rsidRPr="005A3601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6812D6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19268761" w14:textId="5D49D2C8" w:rsidR="000471BD" w:rsidRPr="005A3601" w:rsidRDefault="00F67EE0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Omfang</w:t>
                            </w:r>
                            <w:r w:rsidRPr="00B977D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3DB8">
                              <w:rPr>
                                <w:sz w:val="16"/>
                                <w:szCs w:val="16"/>
                              </w:rPr>
                              <w:t xml:space="preserve">Omlægning og genslyngning af ca. </w:t>
                            </w:r>
                            <w:r w:rsidR="00B02841">
                              <w:rPr>
                                <w:sz w:val="16"/>
                                <w:szCs w:val="16"/>
                              </w:rPr>
                              <w:t xml:space="preserve">85 m </w:t>
                            </w:r>
                            <w:r w:rsidR="002F3DB8">
                              <w:rPr>
                                <w:sz w:val="16"/>
                                <w:szCs w:val="16"/>
                              </w:rPr>
                              <w:t xml:space="preserve">bæk, </w:t>
                            </w:r>
                            <w:r w:rsidR="00856BF8">
                              <w:rPr>
                                <w:sz w:val="16"/>
                                <w:szCs w:val="16"/>
                              </w:rPr>
                              <w:t>20m Ø900 betonledning (underføring)</w:t>
                            </w:r>
                            <w:r w:rsidR="00B0284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74E1">
                              <w:rPr>
                                <w:sz w:val="16"/>
                                <w:szCs w:val="16"/>
                              </w:rPr>
                              <w:t>ca. 2</w:t>
                            </w:r>
                            <w:r w:rsidR="00856BF8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D174E1">
                              <w:rPr>
                                <w:sz w:val="16"/>
                                <w:szCs w:val="16"/>
                              </w:rPr>
                              <w:t xml:space="preserve"> m</w:t>
                            </w:r>
                            <w:r w:rsidR="00856BF8" w:rsidRPr="001F300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856BF8">
                              <w:rPr>
                                <w:sz w:val="16"/>
                                <w:szCs w:val="16"/>
                              </w:rPr>
                              <w:t xml:space="preserve"> gydegrus, 75 m</w:t>
                            </w:r>
                            <w:r w:rsidR="00856BF8" w:rsidRPr="00856BF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856BF8">
                              <w:rPr>
                                <w:sz w:val="16"/>
                                <w:szCs w:val="16"/>
                              </w:rPr>
                              <w:t xml:space="preserve"> asfalt. </w:t>
                            </w:r>
                          </w:p>
                          <w:p w14:paraId="6D43FAF7" w14:textId="77777777" w:rsidR="00953BE8" w:rsidRPr="005A3601" w:rsidRDefault="00953BE8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A1125D" w14:textId="77777777" w:rsidR="00875312" w:rsidRDefault="00875312" w:rsidP="0087531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3C4E" id="Tekstfelt 21" o:spid="_x0000_s1031" type="#_x0000_t202" style="position:absolute;margin-left:0;margin-top:337.95pt;width:203.25pt;height:111.7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" fillcolor="white [3201]" stroked="f" strokeweight=".5pt">
                <v:textbox>
                  <w:txbxContent>
                    <w:p w14:paraId="22726DBD" w14:textId="77777777" w:rsidR="000268F6" w:rsidRPr="00AE617B" w:rsidRDefault="000268F6" w:rsidP="00875312">
                      <w:pPr>
                        <w:rPr>
                          <w:b/>
                          <w:bCs/>
                        </w:rPr>
                      </w:pPr>
                      <w:r w:rsidRPr="00AE617B">
                        <w:rPr>
                          <w:b/>
                          <w:bCs/>
                        </w:rPr>
                        <w:t>Fakta:</w:t>
                      </w:r>
                    </w:p>
                    <w:p w14:paraId="1AE8B9D0" w14:textId="3E8F1541" w:rsidR="00317F89" w:rsidRPr="0036693F" w:rsidRDefault="00317F89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6693F">
                        <w:rPr>
                          <w:b/>
                          <w:bCs/>
                          <w:sz w:val="16"/>
                          <w:szCs w:val="16"/>
                        </w:rPr>
                        <w:t xml:space="preserve">Bygherre: </w:t>
                      </w:r>
                      <w:r w:rsidR="0010178E">
                        <w:rPr>
                          <w:sz w:val="16"/>
                          <w:szCs w:val="16"/>
                        </w:rPr>
                        <w:t>Mariagerfjord Kommune</w:t>
                      </w:r>
                    </w:p>
                    <w:p w14:paraId="42E83A50" w14:textId="05971D8E" w:rsidR="00335A7E" w:rsidRDefault="00335A7E" w:rsidP="00335A7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Tilsyn</w:t>
                      </w:r>
                      <w:r w:rsidRPr="00536C6B">
                        <w:rPr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 w:rsidR="0010178E">
                        <w:rPr>
                          <w:sz w:val="16"/>
                          <w:szCs w:val="16"/>
                        </w:rPr>
                        <w:t>WSP</w:t>
                      </w:r>
                    </w:p>
                    <w:p w14:paraId="7976D39C" w14:textId="087D21A4" w:rsidR="00317F89" w:rsidRDefault="00317F89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53D54">
                        <w:rPr>
                          <w:b/>
                          <w:bCs/>
                          <w:sz w:val="16"/>
                          <w:szCs w:val="16"/>
                        </w:rPr>
                        <w:t xml:space="preserve">Sted: </w:t>
                      </w:r>
                      <w:r w:rsidR="009A5795">
                        <w:rPr>
                          <w:sz w:val="16"/>
                          <w:szCs w:val="16"/>
                        </w:rPr>
                        <w:t>95</w:t>
                      </w:r>
                      <w:r w:rsidR="0010178E">
                        <w:rPr>
                          <w:sz w:val="16"/>
                          <w:szCs w:val="16"/>
                        </w:rPr>
                        <w:t>5</w:t>
                      </w:r>
                      <w:r w:rsidR="006812D6">
                        <w:rPr>
                          <w:sz w:val="16"/>
                          <w:szCs w:val="16"/>
                        </w:rPr>
                        <w:t>0 Mariager</w:t>
                      </w:r>
                    </w:p>
                    <w:p w14:paraId="061A7C68" w14:textId="26394755" w:rsidR="00B977DB" w:rsidRDefault="00B977DB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B977DB">
                        <w:rPr>
                          <w:b/>
                          <w:bCs/>
                          <w:sz w:val="16"/>
                          <w:szCs w:val="16"/>
                        </w:rPr>
                        <w:t>Periode:</w:t>
                      </w:r>
                      <w:r w:rsidR="00927A3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5A3601">
                        <w:rPr>
                          <w:sz w:val="16"/>
                          <w:szCs w:val="16"/>
                        </w:rPr>
                        <w:t>S</w:t>
                      </w:r>
                      <w:r w:rsidR="00140DAF" w:rsidRPr="005A3601">
                        <w:rPr>
                          <w:sz w:val="16"/>
                          <w:szCs w:val="16"/>
                        </w:rPr>
                        <w:t xml:space="preserve">tart </w:t>
                      </w:r>
                      <w:r w:rsidR="003E7ED8">
                        <w:rPr>
                          <w:sz w:val="16"/>
                          <w:szCs w:val="16"/>
                        </w:rPr>
                        <w:t>ju</w:t>
                      </w:r>
                      <w:r w:rsidR="002A14BE">
                        <w:rPr>
                          <w:sz w:val="16"/>
                          <w:szCs w:val="16"/>
                        </w:rPr>
                        <w:t>l</w:t>
                      </w:r>
                      <w:r w:rsidR="003E7ED8">
                        <w:rPr>
                          <w:sz w:val="16"/>
                          <w:szCs w:val="16"/>
                        </w:rPr>
                        <w:t>i</w:t>
                      </w:r>
                      <w:r w:rsidR="009A5795">
                        <w:rPr>
                          <w:sz w:val="16"/>
                          <w:szCs w:val="16"/>
                        </w:rPr>
                        <w:t xml:space="preserve"> 202</w:t>
                      </w:r>
                      <w:r w:rsidR="003E7ED8">
                        <w:rPr>
                          <w:sz w:val="16"/>
                          <w:szCs w:val="16"/>
                        </w:rPr>
                        <w:t>5</w:t>
                      </w:r>
                      <w:r w:rsidR="009A5795">
                        <w:rPr>
                          <w:sz w:val="16"/>
                          <w:szCs w:val="16"/>
                        </w:rPr>
                        <w:t xml:space="preserve"> - </w:t>
                      </w:r>
                      <w:r w:rsidR="002A14BE">
                        <w:rPr>
                          <w:sz w:val="16"/>
                          <w:szCs w:val="16"/>
                        </w:rPr>
                        <w:t>Slut august</w:t>
                      </w:r>
                      <w:r w:rsidR="006C59EC" w:rsidRPr="005A360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1A1A4F" w:rsidRPr="005A3601">
                        <w:rPr>
                          <w:sz w:val="16"/>
                          <w:szCs w:val="16"/>
                        </w:rPr>
                        <w:t>202</w:t>
                      </w:r>
                      <w:r w:rsidR="006812D6">
                        <w:rPr>
                          <w:sz w:val="16"/>
                          <w:szCs w:val="16"/>
                        </w:rPr>
                        <w:t>5</w:t>
                      </w:r>
                    </w:p>
                    <w:p w14:paraId="19268761" w14:textId="5D49D2C8" w:rsidR="000471BD" w:rsidRPr="005A3601" w:rsidRDefault="00F67EE0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Omfang</w:t>
                      </w:r>
                      <w:r w:rsidRPr="00B977DB">
                        <w:rPr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F3DB8">
                        <w:rPr>
                          <w:sz w:val="16"/>
                          <w:szCs w:val="16"/>
                        </w:rPr>
                        <w:t xml:space="preserve">Omlægning og genslyngning af ca. </w:t>
                      </w:r>
                      <w:r w:rsidR="00B02841">
                        <w:rPr>
                          <w:sz w:val="16"/>
                          <w:szCs w:val="16"/>
                        </w:rPr>
                        <w:t xml:space="preserve">85 m </w:t>
                      </w:r>
                      <w:r w:rsidR="002F3DB8">
                        <w:rPr>
                          <w:sz w:val="16"/>
                          <w:szCs w:val="16"/>
                        </w:rPr>
                        <w:t xml:space="preserve">bæk, </w:t>
                      </w:r>
                      <w:r w:rsidR="00856BF8">
                        <w:rPr>
                          <w:sz w:val="16"/>
                          <w:szCs w:val="16"/>
                        </w:rPr>
                        <w:t>20m Ø900 betonledning (underføring)</w:t>
                      </w:r>
                      <w:r w:rsidR="00B0284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174E1">
                        <w:rPr>
                          <w:sz w:val="16"/>
                          <w:szCs w:val="16"/>
                        </w:rPr>
                        <w:t>ca. 2</w:t>
                      </w:r>
                      <w:r w:rsidR="00856BF8">
                        <w:rPr>
                          <w:sz w:val="16"/>
                          <w:szCs w:val="16"/>
                        </w:rPr>
                        <w:t>0</w:t>
                      </w:r>
                      <w:r w:rsidR="00D174E1">
                        <w:rPr>
                          <w:sz w:val="16"/>
                          <w:szCs w:val="16"/>
                        </w:rPr>
                        <w:t xml:space="preserve"> m</w:t>
                      </w:r>
                      <w:r w:rsidR="00856BF8" w:rsidRPr="001F3008">
                        <w:rPr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856BF8">
                        <w:rPr>
                          <w:sz w:val="16"/>
                          <w:szCs w:val="16"/>
                        </w:rPr>
                        <w:t xml:space="preserve"> gydegrus, 75 m</w:t>
                      </w:r>
                      <w:r w:rsidR="00856BF8" w:rsidRPr="00856BF8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856BF8">
                        <w:rPr>
                          <w:sz w:val="16"/>
                          <w:szCs w:val="16"/>
                        </w:rPr>
                        <w:t xml:space="preserve"> asfalt. </w:t>
                      </w:r>
                    </w:p>
                    <w:p w14:paraId="6D43FAF7" w14:textId="77777777" w:rsidR="00953BE8" w:rsidRPr="005A3601" w:rsidRDefault="00953BE8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EA1125D" w14:textId="77777777" w:rsidR="00875312" w:rsidRDefault="00875312" w:rsidP="00875312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B38E444" w14:textId="2D75A566" w:rsidR="005627B6" w:rsidRPr="005627B6" w:rsidRDefault="005627B6" w:rsidP="005627B6"/>
    <w:p w14:paraId="7099C151" w14:textId="17EB4A23" w:rsidR="005627B6" w:rsidRPr="005627B6" w:rsidRDefault="005627B6" w:rsidP="005627B6"/>
    <w:p w14:paraId="559A3E9B" w14:textId="537ABEAC" w:rsidR="005627B6" w:rsidRPr="005627B6" w:rsidRDefault="005627B6" w:rsidP="005627B6"/>
    <w:p w14:paraId="196095A8" w14:textId="14592C63" w:rsidR="005627B6" w:rsidRDefault="005627B6" w:rsidP="000268F6">
      <w:pPr>
        <w:pStyle w:val="Overskrift3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59FD3D" w14:textId="2B650349" w:rsidR="000268F6" w:rsidRDefault="000268F6" w:rsidP="005627B6"/>
    <w:p w14:paraId="7C54D144" w14:textId="26D09EC1" w:rsidR="000268F6" w:rsidRDefault="006D2DA6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300C27" wp14:editId="2C672A28">
                <wp:simplePos x="0" y="0"/>
                <wp:positionH relativeFrom="margin">
                  <wp:align>right</wp:align>
                </wp:positionH>
                <wp:positionV relativeFrom="page">
                  <wp:posOffset>6096000</wp:posOffset>
                </wp:positionV>
                <wp:extent cx="6110605" cy="1047750"/>
                <wp:effectExtent l="0" t="0" r="4445" b="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060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E451" w14:textId="77777777" w:rsidR="00875312" w:rsidRPr="00416996" w:rsidRDefault="00875312" w:rsidP="00AE617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416996">
                              <w:rPr>
                                <w:b/>
                                <w:bCs/>
                              </w:rPr>
                              <w:t>Beskrivelse:</w:t>
                            </w:r>
                          </w:p>
                          <w:p w14:paraId="3B38F470" w14:textId="2D47B1E7" w:rsidR="00AE617B" w:rsidRPr="00064C93" w:rsidRDefault="004E4AC6" w:rsidP="00064C9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For at optimere </w:t>
                            </w:r>
                            <w:r w:rsidR="00FE16A5">
                              <w:rPr>
                                <w:sz w:val="16"/>
                                <w:szCs w:val="16"/>
                              </w:rPr>
                              <w:t xml:space="preserve">og øge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yngle- og gydeforholdene </w:t>
                            </w:r>
                            <w:r w:rsidR="00DF0D4C">
                              <w:rPr>
                                <w:sz w:val="16"/>
                                <w:szCs w:val="16"/>
                              </w:rPr>
                              <w:t xml:space="preserve">i Svenstrup Bæk ønskede kommunen at ændre på det eksisterende forløb i bækken. Det betød den eksisterende underføring under Fjeldstedvej skulle flyttes </w:t>
                            </w:r>
                            <w:r w:rsidR="00AA23B6">
                              <w:rPr>
                                <w:sz w:val="16"/>
                                <w:szCs w:val="16"/>
                              </w:rPr>
                              <w:t>10-15m mod syd</w:t>
                            </w:r>
                            <w:r w:rsidR="00DC7550">
                              <w:rPr>
                                <w:sz w:val="16"/>
                                <w:szCs w:val="16"/>
                              </w:rPr>
                              <w:t>, således der blev et ensartet fald uden højdestop</w:t>
                            </w:r>
                            <w:r w:rsidR="001258C2">
                              <w:rPr>
                                <w:sz w:val="16"/>
                                <w:szCs w:val="16"/>
                              </w:rPr>
                              <w:t xml:space="preserve"> i bækkens forløb</w:t>
                            </w:r>
                            <w:r w:rsidR="00DC7550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50D34">
                              <w:rPr>
                                <w:sz w:val="16"/>
                                <w:szCs w:val="16"/>
                              </w:rPr>
                              <w:t>under Fjeldstedvej. Det vil bevirke at</w:t>
                            </w:r>
                            <w:r w:rsidR="008B29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0D34">
                              <w:rPr>
                                <w:sz w:val="16"/>
                                <w:szCs w:val="16"/>
                              </w:rPr>
                              <w:t>fisk</w:t>
                            </w:r>
                            <w:r w:rsidR="008B29C7">
                              <w:rPr>
                                <w:sz w:val="16"/>
                                <w:szCs w:val="16"/>
                              </w:rPr>
                              <w:t>, padder</w:t>
                            </w:r>
                            <w:r w:rsidR="00850D34">
                              <w:rPr>
                                <w:sz w:val="16"/>
                                <w:szCs w:val="16"/>
                              </w:rPr>
                              <w:t xml:space="preserve"> og andre smådyr </w:t>
                            </w:r>
                            <w:r w:rsidR="008B29C7">
                              <w:rPr>
                                <w:sz w:val="16"/>
                                <w:szCs w:val="16"/>
                              </w:rPr>
                              <w:t xml:space="preserve">vil kunne trænge længere op i bækkens forløb og </w:t>
                            </w:r>
                            <w:r w:rsidR="0059394A">
                              <w:rPr>
                                <w:sz w:val="16"/>
                                <w:szCs w:val="16"/>
                              </w:rPr>
                              <w:t xml:space="preserve">sikre bestanden. </w:t>
                            </w:r>
                            <w:r w:rsidR="00436384">
                              <w:rPr>
                                <w:sz w:val="16"/>
                                <w:szCs w:val="16"/>
                              </w:rPr>
                              <w:t>Fjeldstedvej blev afspærret for alt gennemgående trafik, mens arbejdet med selve underføringen foregik.</w:t>
                            </w:r>
                            <w:r w:rsidR="00330A13">
                              <w:rPr>
                                <w:sz w:val="16"/>
                                <w:szCs w:val="16"/>
                              </w:rPr>
                              <w:t xml:space="preserve"> Der blev udlagt mindst 20cm gydegrus i </w:t>
                            </w:r>
                            <w:r w:rsidR="00F42D0C">
                              <w:rPr>
                                <w:sz w:val="16"/>
                                <w:szCs w:val="16"/>
                              </w:rPr>
                              <w:t>det nye forløb - også i underføringen under Fjeldstedvej.</w:t>
                            </w:r>
                            <w:r w:rsidR="004363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23B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62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5B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0C27" id="Tekstfelt 26" o:spid="_x0000_s1032" type="#_x0000_t202" style="position:absolute;margin-left:429.95pt;margin-top:480pt;width:481.15pt;height:82.5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" fillcolor="white [3201]" stroked="f" strokeweight=".5pt">
                <v:textbox>
                  <w:txbxContent>
                    <w:p w14:paraId="13B8E451" w14:textId="77777777" w:rsidR="00875312" w:rsidRPr="00416996" w:rsidRDefault="00875312" w:rsidP="00AE617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416996">
                        <w:rPr>
                          <w:b/>
                          <w:bCs/>
                        </w:rPr>
                        <w:t>Beskrivelse:</w:t>
                      </w:r>
                    </w:p>
                    <w:p w14:paraId="3B38F470" w14:textId="2D47B1E7" w:rsidR="00AE617B" w:rsidRPr="00064C93" w:rsidRDefault="004E4AC6" w:rsidP="00064C9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For at optimere </w:t>
                      </w:r>
                      <w:r w:rsidR="00FE16A5">
                        <w:rPr>
                          <w:sz w:val="16"/>
                          <w:szCs w:val="16"/>
                        </w:rPr>
                        <w:t xml:space="preserve">og øge </w:t>
                      </w:r>
                      <w:r>
                        <w:rPr>
                          <w:sz w:val="16"/>
                          <w:szCs w:val="16"/>
                        </w:rPr>
                        <w:t xml:space="preserve">yngle- og gydeforholdene </w:t>
                      </w:r>
                      <w:r w:rsidR="00DF0D4C">
                        <w:rPr>
                          <w:sz w:val="16"/>
                          <w:szCs w:val="16"/>
                        </w:rPr>
                        <w:t xml:space="preserve">i Svenstrup Bæk ønskede kommunen at ændre på det eksisterende forløb i bækken. Det betød den eksisterende underføring under Fjeldstedvej skulle flyttes </w:t>
                      </w:r>
                      <w:r w:rsidR="00AA23B6">
                        <w:rPr>
                          <w:sz w:val="16"/>
                          <w:szCs w:val="16"/>
                        </w:rPr>
                        <w:t>10-15m mod syd</w:t>
                      </w:r>
                      <w:r w:rsidR="00DC7550">
                        <w:rPr>
                          <w:sz w:val="16"/>
                          <w:szCs w:val="16"/>
                        </w:rPr>
                        <w:t>, således der blev et ensartet fald uden højdestop</w:t>
                      </w:r>
                      <w:r w:rsidR="001258C2">
                        <w:rPr>
                          <w:sz w:val="16"/>
                          <w:szCs w:val="16"/>
                        </w:rPr>
                        <w:t xml:space="preserve"> i bækkens forløb</w:t>
                      </w:r>
                      <w:r w:rsidR="00DC7550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850D34">
                        <w:rPr>
                          <w:sz w:val="16"/>
                          <w:szCs w:val="16"/>
                        </w:rPr>
                        <w:t>under Fjeldstedvej. Det vil bevirke at</w:t>
                      </w:r>
                      <w:r w:rsidR="008B29C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50D34">
                        <w:rPr>
                          <w:sz w:val="16"/>
                          <w:szCs w:val="16"/>
                        </w:rPr>
                        <w:t>fisk</w:t>
                      </w:r>
                      <w:r w:rsidR="008B29C7">
                        <w:rPr>
                          <w:sz w:val="16"/>
                          <w:szCs w:val="16"/>
                        </w:rPr>
                        <w:t>, padder</w:t>
                      </w:r>
                      <w:r w:rsidR="00850D34">
                        <w:rPr>
                          <w:sz w:val="16"/>
                          <w:szCs w:val="16"/>
                        </w:rPr>
                        <w:t xml:space="preserve"> og andre smådyr </w:t>
                      </w:r>
                      <w:r w:rsidR="008B29C7">
                        <w:rPr>
                          <w:sz w:val="16"/>
                          <w:szCs w:val="16"/>
                        </w:rPr>
                        <w:t xml:space="preserve">vil kunne trænge længere op i bækkens forløb og </w:t>
                      </w:r>
                      <w:r w:rsidR="0059394A">
                        <w:rPr>
                          <w:sz w:val="16"/>
                          <w:szCs w:val="16"/>
                        </w:rPr>
                        <w:t xml:space="preserve">sikre bestanden. </w:t>
                      </w:r>
                      <w:r w:rsidR="00436384">
                        <w:rPr>
                          <w:sz w:val="16"/>
                          <w:szCs w:val="16"/>
                        </w:rPr>
                        <w:t>Fjeldstedvej blev afspærret for alt gennemgående trafik, mens arbejdet med selve underføringen foregik.</w:t>
                      </w:r>
                      <w:r w:rsidR="00330A13">
                        <w:rPr>
                          <w:sz w:val="16"/>
                          <w:szCs w:val="16"/>
                        </w:rPr>
                        <w:t xml:space="preserve"> Der blev udlagt mindst 20cm gydegrus i </w:t>
                      </w:r>
                      <w:r w:rsidR="00F42D0C">
                        <w:rPr>
                          <w:sz w:val="16"/>
                          <w:szCs w:val="16"/>
                        </w:rPr>
                        <w:t>det nye forløb - også i underføringen under Fjeldstedvej.</w:t>
                      </w:r>
                      <w:r w:rsidR="0043638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A23B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B262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665B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ED222D" w14:textId="5FF0754B" w:rsidR="000268F6" w:rsidRDefault="000268F6" w:rsidP="005627B6"/>
    <w:p w14:paraId="1044F796" w14:textId="485F66D8" w:rsidR="000268F6" w:rsidRDefault="000268F6" w:rsidP="005627B6"/>
    <w:p w14:paraId="40DAE3CC" w14:textId="2F1B0C13" w:rsidR="000268F6" w:rsidRDefault="000268F6" w:rsidP="005627B6"/>
    <w:p w14:paraId="2861ECB1" w14:textId="64C38C00" w:rsidR="000268F6" w:rsidRDefault="000268F6" w:rsidP="005627B6"/>
    <w:p w14:paraId="4FC20523" w14:textId="06D84CD2" w:rsidR="000268F6" w:rsidRDefault="00E333D0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F51C584" wp14:editId="30C2316A">
                <wp:simplePos x="0" y="0"/>
                <wp:positionH relativeFrom="column">
                  <wp:posOffset>-491490</wp:posOffset>
                </wp:positionH>
                <wp:positionV relativeFrom="paragraph">
                  <wp:posOffset>315595</wp:posOffset>
                </wp:positionV>
                <wp:extent cx="2362200" cy="2466975"/>
                <wp:effectExtent l="0" t="0" r="19050" b="28575"/>
                <wp:wrapNone/>
                <wp:docPr id="13281098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466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71865" w14:textId="1FC93221" w:rsidR="00162CFB" w:rsidRPr="00A8226A" w:rsidRDefault="00171A9B" w:rsidP="00162CFB">
                            <w:pPr>
                              <w:jc w:val="center"/>
                              <w:rPr>
                                <w:color w:val="FFFFFF" w:themeColor="background1"/>
                                <w14:glow w14:rad="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77284" wp14:editId="2EBEC0B5">
                                  <wp:extent cx="2166620" cy="1624965"/>
                                  <wp:effectExtent l="4127" t="0" r="9208" b="9207"/>
                                  <wp:docPr id="834853192" name="Billede 10" descr="Et billede, der indeholder jord, udendørs, vand, grotte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853192" name="Billede 10" descr="Et billede, der indeholder jord, udendørs, vand, grotte&#10;&#10;AI-genereret indhold kan være ukorrek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66620" cy="1624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1C584" id="Rektangel 12" o:spid="_x0000_s1033" style="position:absolute;margin-left:-38.7pt;margin-top:24.85pt;width:186pt;height:194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" filled="f" strokecolor="white [3212]" strokeweight="1pt">
                <v:textbox>
                  <w:txbxContent>
                    <w:p w14:paraId="60871865" w14:textId="1FC93221" w:rsidR="00162CFB" w:rsidRPr="00A8226A" w:rsidRDefault="00171A9B" w:rsidP="00162CFB">
                      <w:pPr>
                        <w:jc w:val="center"/>
                        <w:rPr>
                          <w:color w:val="FFFFFF" w:themeColor="background1"/>
                          <w14:glow w14:rad="0">
                            <w14:schemeClr w14:val="bg1"/>
                          </w14:gl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D77284" wp14:editId="2EBEC0B5">
                            <wp:extent cx="2166620" cy="1624965"/>
                            <wp:effectExtent l="4127" t="0" r="9208" b="9207"/>
                            <wp:docPr id="834853192" name="Billede 10" descr="Et billede, der indeholder jord, udendørs, vand, grotte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4853192" name="Billede 10" descr="Et billede, der indeholder jord, udendørs, vand, grotte&#10;&#10;AI-genereret indhold kan være ukorrek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66620" cy="1624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14BEA74" w14:textId="6D60BD6B" w:rsidR="000268F6" w:rsidRDefault="00E333D0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663366" behindDoc="0" locked="0" layoutInCell="1" allowOverlap="1" wp14:anchorId="334FA21D" wp14:editId="45745F40">
                <wp:simplePos x="0" y="0"/>
                <wp:positionH relativeFrom="margin">
                  <wp:posOffset>4231640</wp:posOffset>
                </wp:positionH>
                <wp:positionV relativeFrom="paragraph">
                  <wp:posOffset>29845</wp:posOffset>
                </wp:positionV>
                <wp:extent cx="2362200" cy="2466975"/>
                <wp:effectExtent l="133350" t="133350" r="152400" b="161925"/>
                <wp:wrapNone/>
                <wp:docPr id="904003869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466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4870E" w14:textId="73BC8100" w:rsidR="00E333D0" w:rsidRPr="00A8226A" w:rsidRDefault="0039467A" w:rsidP="00162CFB">
                            <w:pPr>
                              <w:jc w:val="center"/>
                              <w:rPr>
                                <w14:glow w14:rad="0">
                                  <w14:schemeClr w14:val="bg1"/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D7C52" wp14:editId="21ADC7B3">
                                  <wp:extent cx="1772285" cy="2362835"/>
                                  <wp:effectExtent l="0" t="0" r="0" b="0"/>
                                  <wp:docPr id="578665829" name="Billede 12" descr="Et billede, der indeholder udendørs, jord, vand, græs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665829" name="Billede 12" descr="Et billede, der indeholder udendørs, jord, vand, græs&#10;&#10;AI-genereret indhold kan være ukorrek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285" cy="236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FA21D" id="_x0000_s1034" style="position:absolute;margin-left:333.2pt;margin-top:2.35pt;width:186pt;height:194.25pt;z-index:251663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" filled="f" strokecolor="white [3212]" strokeweight="1pt">
                <v:textbox>
                  <w:txbxContent>
                    <w:p w14:paraId="25B4870E" w14:textId="73BC8100" w:rsidR="00E333D0" w:rsidRPr="00A8226A" w:rsidRDefault="0039467A" w:rsidP="00162CFB">
                      <w:pPr>
                        <w:jc w:val="center"/>
                        <w:rPr>
                          <w14:glow w14:rad="0">
                            <w14:schemeClr w14:val="bg1"/>
                          </w14:glow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8D7C52" wp14:editId="21ADC7B3">
                            <wp:extent cx="1772285" cy="2362835"/>
                            <wp:effectExtent l="0" t="0" r="0" b="0"/>
                            <wp:docPr id="578665829" name="Billede 12" descr="Et billede, der indeholder udendørs, jord, vand, græs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665829" name="Billede 12" descr="Et billede, der indeholder udendørs, jord, vand, græs&#10;&#10;AI-genereret indhold kan være ukorrek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285" cy="236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3D9805C" wp14:editId="35AE7037">
                <wp:simplePos x="0" y="0"/>
                <wp:positionH relativeFrom="margin">
                  <wp:posOffset>1869440</wp:posOffset>
                </wp:positionH>
                <wp:positionV relativeFrom="paragraph">
                  <wp:posOffset>29845</wp:posOffset>
                </wp:positionV>
                <wp:extent cx="2362200" cy="2466975"/>
                <wp:effectExtent l="0" t="0" r="19050" b="28575"/>
                <wp:wrapNone/>
                <wp:docPr id="688623841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466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22D01" w14:textId="703EA544" w:rsidR="00E333D0" w:rsidRPr="00A8226A" w:rsidRDefault="0041356A" w:rsidP="00162CFB">
                            <w:pPr>
                              <w:jc w:val="center"/>
                              <w:rPr>
                                <w:outline/>
                                <w:color w:val="FFFFFF" w:themeColor="background1"/>
                                <w14:glow w14:rad="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0DE8B" wp14:editId="2E571CD0">
                                  <wp:extent cx="1772285" cy="2362835"/>
                                  <wp:effectExtent l="0" t="0" r="0" b="0"/>
                                  <wp:docPr id="656575454" name="Billede 11" descr="Et billede, der indeholder udendørs, jord, plante, sky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575454" name="Billede 11" descr="Et billede, der indeholder udendørs, jord, plante, sky&#10;&#10;AI-genereret indhold kan være ukorrek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285" cy="236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9805C" id="_x0000_s1035" style="position:absolute;margin-left:147.2pt;margin-top:2.35pt;width:186pt;height:194.2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" filled="f" strokecolor="white [3212]" strokeweight="1pt">
                <v:textbox>
                  <w:txbxContent>
                    <w:p w14:paraId="69122D01" w14:textId="703EA544" w:rsidR="00E333D0" w:rsidRPr="00A8226A" w:rsidRDefault="0041356A" w:rsidP="00162CFB">
                      <w:pPr>
                        <w:jc w:val="center"/>
                        <w:rPr>
                          <w:outline/>
                          <w:color w:val="FFFFFF" w:themeColor="background1"/>
                          <w14:glow w14:rad="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20DE8B" wp14:editId="2E571CD0">
                            <wp:extent cx="1772285" cy="2362835"/>
                            <wp:effectExtent l="0" t="0" r="0" b="0"/>
                            <wp:docPr id="656575454" name="Billede 11" descr="Et billede, der indeholder udendørs, jord, plante, sky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6575454" name="Billede 11" descr="Et billede, der indeholder udendørs, jord, plante, sky&#10;&#10;AI-genereret indhold kan være ukorrek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285" cy="236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E3CB5" w14:textId="4E32737E" w:rsidR="00E30F34" w:rsidRDefault="00E30F34">
      <w:pPr>
        <w:rPr>
          <w:rFonts w:asciiTheme="majorHAnsi" w:eastAsiaTheme="majorEastAsia" w:hAnsiTheme="majorHAnsi" w:cstheme="majorBidi"/>
          <w:sz w:val="26"/>
          <w:szCs w:val="26"/>
        </w:rPr>
      </w:pPr>
    </w:p>
    <w:p w14:paraId="468BE2AF" w14:textId="4FA7CD89" w:rsidR="00416996" w:rsidRDefault="00416996">
      <w:pPr>
        <w:rPr>
          <w:rFonts w:asciiTheme="majorHAnsi" w:eastAsiaTheme="majorEastAsia" w:hAnsiTheme="majorHAnsi" w:cstheme="majorBidi"/>
          <w:sz w:val="26"/>
          <w:szCs w:val="26"/>
        </w:rPr>
      </w:pPr>
    </w:p>
    <w:sectPr w:rsidR="00416996" w:rsidSect="00FB607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C23C7"/>
    <w:multiLevelType w:val="hybridMultilevel"/>
    <w:tmpl w:val="8B7802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E00EF"/>
    <w:multiLevelType w:val="hybridMultilevel"/>
    <w:tmpl w:val="F52A099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967688">
    <w:abstractNumId w:val="0"/>
  </w:num>
  <w:num w:numId="2" w16cid:durableId="438961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819"/>
    <w:rsid w:val="0000214B"/>
    <w:rsid w:val="00020140"/>
    <w:rsid w:val="000268F6"/>
    <w:rsid w:val="00043E32"/>
    <w:rsid w:val="000471BD"/>
    <w:rsid w:val="00056178"/>
    <w:rsid w:val="00064C93"/>
    <w:rsid w:val="00070A62"/>
    <w:rsid w:val="000928DA"/>
    <w:rsid w:val="000B08AB"/>
    <w:rsid w:val="000C34AF"/>
    <w:rsid w:val="000E172A"/>
    <w:rsid w:val="000E2DFD"/>
    <w:rsid w:val="000E77A9"/>
    <w:rsid w:val="000F23F3"/>
    <w:rsid w:val="000F4770"/>
    <w:rsid w:val="001002FA"/>
    <w:rsid w:val="0010178E"/>
    <w:rsid w:val="001258C2"/>
    <w:rsid w:val="00125C95"/>
    <w:rsid w:val="00140DAF"/>
    <w:rsid w:val="001576FB"/>
    <w:rsid w:val="00162CFB"/>
    <w:rsid w:val="00171A9B"/>
    <w:rsid w:val="00172A3D"/>
    <w:rsid w:val="00190F2B"/>
    <w:rsid w:val="00191CE1"/>
    <w:rsid w:val="001A1A4F"/>
    <w:rsid w:val="001C4736"/>
    <w:rsid w:val="001F3008"/>
    <w:rsid w:val="00204E6A"/>
    <w:rsid w:val="0023444E"/>
    <w:rsid w:val="00241FDA"/>
    <w:rsid w:val="002444DF"/>
    <w:rsid w:val="002450EC"/>
    <w:rsid w:val="00262D4D"/>
    <w:rsid w:val="0027466C"/>
    <w:rsid w:val="002811E8"/>
    <w:rsid w:val="002A14BE"/>
    <w:rsid w:val="002D0822"/>
    <w:rsid w:val="002D0AC3"/>
    <w:rsid w:val="002D4769"/>
    <w:rsid w:val="002E618F"/>
    <w:rsid w:val="002F3DB8"/>
    <w:rsid w:val="003122C7"/>
    <w:rsid w:val="0031268C"/>
    <w:rsid w:val="003144B0"/>
    <w:rsid w:val="00317F89"/>
    <w:rsid w:val="00322580"/>
    <w:rsid w:val="00330A13"/>
    <w:rsid w:val="00335A7E"/>
    <w:rsid w:val="003665B7"/>
    <w:rsid w:val="0036693F"/>
    <w:rsid w:val="00372AF3"/>
    <w:rsid w:val="003825E0"/>
    <w:rsid w:val="00383A56"/>
    <w:rsid w:val="00387A91"/>
    <w:rsid w:val="0039467A"/>
    <w:rsid w:val="003B247C"/>
    <w:rsid w:val="003C56AE"/>
    <w:rsid w:val="003C786D"/>
    <w:rsid w:val="003D2770"/>
    <w:rsid w:val="003D3208"/>
    <w:rsid w:val="003E7ED8"/>
    <w:rsid w:val="0041356A"/>
    <w:rsid w:val="00416996"/>
    <w:rsid w:val="00421987"/>
    <w:rsid w:val="00426716"/>
    <w:rsid w:val="00436384"/>
    <w:rsid w:val="00445C0F"/>
    <w:rsid w:val="004574BD"/>
    <w:rsid w:val="00465559"/>
    <w:rsid w:val="00466387"/>
    <w:rsid w:val="0046793A"/>
    <w:rsid w:val="00470DE6"/>
    <w:rsid w:val="00483D1D"/>
    <w:rsid w:val="004B2AFC"/>
    <w:rsid w:val="004D3FC3"/>
    <w:rsid w:val="004E4AC6"/>
    <w:rsid w:val="00536C6B"/>
    <w:rsid w:val="00544ED5"/>
    <w:rsid w:val="00546139"/>
    <w:rsid w:val="0055521F"/>
    <w:rsid w:val="005627B6"/>
    <w:rsid w:val="00575D54"/>
    <w:rsid w:val="0059394A"/>
    <w:rsid w:val="00596BE4"/>
    <w:rsid w:val="005A3601"/>
    <w:rsid w:val="005A47D6"/>
    <w:rsid w:val="005C5825"/>
    <w:rsid w:val="005D02E6"/>
    <w:rsid w:val="005F2CFD"/>
    <w:rsid w:val="00601AFE"/>
    <w:rsid w:val="00617C46"/>
    <w:rsid w:val="00636D33"/>
    <w:rsid w:val="00641F79"/>
    <w:rsid w:val="00652BDB"/>
    <w:rsid w:val="006812D6"/>
    <w:rsid w:val="00683C2C"/>
    <w:rsid w:val="006A766F"/>
    <w:rsid w:val="006B7EC2"/>
    <w:rsid w:val="006C2761"/>
    <w:rsid w:val="006C4E55"/>
    <w:rsid w:val="006C59EC"/>
    <w:rsid w:val="006D0D3E"/>
    <w:rsid w:val="006D1069"/>
    <w:rsid w:val="006D2DA6"/>
    <w:rsid w:val="006D7D04"/>
    <w:rsid w:val="006E6E44"/>
    <w:rsid w:val="0071056A"/>
    <w:rsid w:val="00745B85"/>
    <w:rsid w:val="00753D54"/>
    <w:rsid w:val="00780FF4"/>
    <w:rsid w:val="00781927"/>
    <w:rsid w:val="00783A58"/>
    <w:rsid w:val="007B262B"/>
    <w:rsid w:val="007C655F"/>
    <w:rsid w:val="00831197"/>
    <w:rsid w:val="00850D34"/>
    <w:rsid w:val="00856BF8"/>
    <w:rsid w:val="00862165"/>
    <w:rsid w:val="0086450E"/>
    <w:rsid w:val="008649BD"/>
    <w:rsid w:val="00875312"/>
    <w:rsid w:val="00876744"/>
    <w:rsid w:val="008859F1"/>
    <w:rsid w:val="00893256"/>
    <w:rsid w:val="00896C3F"/>
    <w:rsid w:val="008B0C21"/>
    <w:rsid w:val="008B29C7"/>
    <w:rsid w:val="008B4449"/>
    <w:rsid w:val="008C4DF4"/>
    <w:rsid w:val="008D6077"/>
    <w:rsid w:val="008D79A1"/>
    <w:rsid w:val="008E3952"/>
    <w:rsid w:val="00923CC7"/>
    <w:rsid w:val="00927A33"/>
    <w:rsid w:val="00951EA6"/>
    <w:rsid w:val="00953BE8"/>
    <w:rsid w:val="00956676"/>
    <w:rsid w:val="009678FC"/>
    <w:rsid w:val="00981783"/>
    <w:rsid w:val="009944B0"/>
    <w:rsid w:val="009A3310"/>
    <w:rsid w:val="009A5795"/>
    <w:rsid w:val="009C45BC"/>
    <w:rsid w:val="009D6DF5"/>
    <w:rsid w:val="009E19E3"/>
    <w:rsid w:val="009F4517"/>
    <w:rsid w:val="009F7B38"/>
    <w:rsid w:val="00A07C08"/>
    <w:rsid w:val="00A11D0C"/>
    <w:rsid w:val="00A337DF"/>
    <w:rsid w:val="00A405B7"/>
    <w:rsid w:val="00A67520"/>
    <w:rsid w:val="00A67BF8"/>
    <w:rsid w:val="00A73197"/>
    <w:rsid w:val="00A8226A"/>
    <w:rsid w:val="00A90E23"/>
    <w:rsid w:val="00A94819"/>
    <w:rsid w:val="00AA23B6"/>
    <w:rsid w:val="00AD51A6"/>
    <w:rsid w:val="00AE617B"/>
    <w:rsid w:val="00AF596A"/>
    <w:rsid w:val="00B01C2E"/>
    <w:rsid w:val="00B02841"/>
    <w:rsid w:val="00B11953"/>
    <w:rsid w:val="00B21F2E"/>
    <w:rsid w:val="00B342D0"/>
    <w:rsid w:val="00B51328"/>
    <w:rsid w:val="00B5716B"/>
    <w:rsid w:val="00B66A1E"/>
    <w:rsid w:val="00B86F47"/>
    <w:rsid w:val="00B977DB"/>
    <w:rsid w:val="00BA03F1"/>
    <w:rsid w:val="00C0283E"/>
    <w:rsid w:val="00C05785"/>
    <w:rsid w:val="00C24D89"/>
    <w:rsid w:val="00C35CCB"/>
    <w:rsid w:val="00C43C10"/>
    <w:rsid w:val="00C46B7D"/>
    <w:rsid w:val="00C47327"/>
    <w:rsid w:val="00C5306A"/>
    <w:rsid w:val="00C5415D"/>
    <w:rsid w:val="00C87BAD"/>
    <w:rsid w:val="00CD2913"/>
    <w:rsid w:val="00CF41C3"/>
    <w:rsid w:val="00D03D0B"/>
    <w:rsid w:val="00D174E1"/>
    <w:rsid w:val="00D47D50"/>
    <w:rsid w:val="00D55864"/>
    <w:rsid w:val="00D6249E"/>
    <w:rsid w:val="00D76879"/>
    <w:rsid w:val="00D8515F"/>
    <w:rsid w:val="00D9593A"/>
    <w:rsid w:val="00D97CCA"/>
    <w:rsid w:val="00DA7B2E"/>
    <w:rsid w:val="00DC1F7A"/>
    <w:rsid w:val="00DC742D"/>
    <w:rsid w:val="00DC7550"/>
    <w:rsid w:val="00DD4112"/>
    <w:rsid w:val="00DD7172"/>
    <w:rsid w:val="00DD7FF5"/>
    <w:rsid w:val="00DF0D4C"/>
    <w:rsid w:val="00E1558C"/>
    <w:rsid w:val="00E23B77"/>
    <w:rsid w:val="00E27963"/>
    <w:rsid w:val="00E30F34"/>
    <w:rsid w:val="00E333D0"/>
    <w:rsid w:val="00E33BDE"/>
    <w:rsid w:val="00E43F0B"/>
    <w:rsid w:val="00E674C7"/>
    <w:rsid w:val="00E710B7"/>
    <w:rsid w:val="00E73C7A"/>
    <w:rsid w:val="00EC0A3E"/>
    <w:rsid w:val="00ED0785"/>
    <w:rsid w:val="00ED24BD"/>
    <w:rsid w:val="00ED37CB"/>
    <w:rsid w:val="00EE58B6"/>
    <w:rsid w:val="00F10C52"/>
    <w:rsid w:val="00F114EE"/>
    <w:rsid w:val="00F42D0C"/>
    <w:rsid w:val="00F563E1"/>
    <w:rsid w:val="00F67EE0"/>
    <w:rsid w:val="00F74034"/>
    <w:rsid w:val="00F86AE4"/>
    <w:rsid w:val="00FA68D9"/>
    <w:rsid w:val="00FB4A92"/>
    <w:rsid w:val="00FB4F50"/>
    <w:rsid w:val="00FB6077"/>
    <w:rsid w:val="00FC70AA"/>
    <w:rsid w:val="00FD32E9"/>
    <w:rsid w:val="00FE16A5"/>
    <w:rsid w:val="00FF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D4F8B"/>
  <w15:docId w15:val="{68B6BD77-4092-425F-B32B-33DBB687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C655F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sz w:val="32"/>
      <w:szCs w:val="32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268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268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C655F"/>
    <w:rPr>
      <w:rFonts w:asciiTheme="majorHAnsi" w:eastAsiaTheme="majorEastAsia" w:hAnsiTheme="majorHAnsi" w:cstheme="majorBidi"/>
      <w:sz w:val="32"/>
      <w:szCs w:val="32"/>
      <w:lang w:eastAsia="da-DK"/>
    </w:rPr>
  </w:style>
  <w:style w:type="paragraph" w:styleId="Listeafsnit">
    <w:name w:val="List Paragraph"/>
    <w:basedOn w:val="Normal"/>
    <w:uiPriority w:val="34"/>
    <w:qFormat/>
    <w:rsid w:val="005627B6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0268F6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268F6"/>
    <w:rPr>
      <w:rFonts w:asciiTheme="majorHAnsi" w:eastAsiaTheme="majorEastAsia" w:hAnsiTheme="majorHAnsi" w:cstheme="majorBidi"/>
      <w:szCs w:val="24"/>
    </w:rPr>
  </w:style>
  <w:style w:type="table" w:styleId="Tabel-Gitter">
    <w:name w:val="Table Grid"/>
    <w:basedOn w:val="Tabel-Normal"/>
    <w:uiPriority w:val="39"/>
    <w:rsid w:val="00416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tt\Karl%20Jensen%20A%20S\A%20S%20Karl%20Jensen%20-%20Dokumenter%20(1)\03%20Byggeafdelingen\Referencebyggerier\Reference%20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d1b314-933b-4fb8-aac2-e4d9d9675eb3" xsi:nil="true"/>
    <lcf76f155ced4ddcb4097134ff3c332f xmlns="287442d2-8182-40ff-88cf-ce21935f5fc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AB4D31870924891D603102BB6EE63" ma:contentTypeVersion="14" ma:contentTypeDescription="Opret et nyt dokument." ma:contentTypeScope="" ma:versionID="9d84455796db9d2a763c52de7650d5cf">
  <xsd:schema xmlns:xsd="http://www.w3.org/2001/XMLSchema" xmlns:xs="http://www.w3.org/2001/XMLSchema" xmlns:p="http://schemas.microsoft.com/office/2006/metadata/properties" xmlns:ns2="287442d2-8182-40ff-88cf-ce21935f5fcf" xmlns:ns3="0ed1b314-933b-4fb8-aac2-e4d9d9675eb3" targetNamespace="http://schemas.microsoft.com/office/2006/metadata/properties" ma:root="true" ma:fieldsID="4f253b1ba46388eea50a12e594adab22" ns2:_="" ns3:_="">
    <xsd:import namespace="287442d2-8182-40ff-88cf-ce21935f5fcf"/>
    <xsd:import namespace="0ed1b314-933b-4fb8-aac2-e4d9d9675e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442d2-8182-40ff-88cf-ce21935f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eebc6a05-24c3-47b2-bd90-9be8118df1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1b314-933b-4fb8-aac2-e4d9d9675e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d53cb8d-24cf-42c0-ace9-af6a1b0d186b}" ma:internalName="TaxCatchAll" ma:showField="CatchAllData" ma:web="0ed1b314-933b-4fb8-aac2-e4d9d9675e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410689-73B3-401E-B7E7-4B21A761A4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779EB-75F9-485D-AA9E-ED41ED5FB0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183A07-C84E-4C1D-A5B0-18D3022B4D12}">
  <ds:schemaRefs>
    <ds:schemaRef ds:uri="http://schemas.microsoft.com/office/2006/metadata/properties"/>
    <ds:schemaRef ds:uri="http://schemas.microsoft.com/office/infopath/2007/PartnerControls"/>
    <ds:schemaRef ds:uri="de3d6de4-811a-415f-9c8c-97ed2f71f86a"/>
    <ds:schemaRef ds:uri="595e7b5a-7990-450a-939d-d6a09aace7ad"/>
  </ds:schemaRefs>
</ds:datastoreItem>
</file>

<file path=customXml/itemProps4.xml><?xml version="1.0" encoding="utf-8"?>
<ds:datastoreItem xmlns:ds="http://schemas.openxmlformats.org/officeDocument/2006/customXml" ds:itemID="{4CB77646-CB29-42C7-A8C7-862BD344A024}"/>
</file>

<file path=docProps/app.xml><?xml version="1.0" encoding="utf-8"?>
<Properties xmlns="http://schemas.openxmlformats.org/officeDocument/2006/extended-properties" xmlns:vt="http://schemas.openxmlformats.org/officeDocument/2006/docPropsVTypes">
  <Template>Reference Skabelon</Template>
  <TotalTime>27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Thisted Tordrup</dc:creator>
  <cp:keywords/>
  <dc:description/>
  <cp:lastModifiedBy>Mads Flarup Kastbjerg</cp:lastModifiedBy>
  <cp:revision>30</cp:revision>
  <cp:lastPrinted>2024-02-21T05:58:00Z</cp:lastPrinted>
  <dcterms:created xsi:type="dcterms:W3CDTF">2026-01-02T21:25:00Z</dcterms:created>
  <dcterms:modified xsi:type="dcterms:W3CDTF">2026-01-04T06:27:00Z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0x010100305AB4D31870924891D603102BB6EE63</vt:lpwstr>
  </property>
  <property fmtid="{D5CDD505-2E9C-101B-9397-08002B2CF9AE}" pid="3" name="MediaServiceImageTags">
    <vt:lpwstr/>
  </property>
</Properties>
</file>