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C6D937" w14:textId="62B63A99" w:rsidR="007C655F" w:rsidRDefault="0046793A"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781BBA0D" wp14:editId="1B939BF9">
                <wp:simplePos x="0" y="0"/>
                <wp:positionH relativeFrom="column">
                  <wp:posOffset>-714228</wp:posOffset>
                </wp:positionH>
                <wp:positionV relativeFrom="paragraph">
                  <wp:posOffset>-1068412</wp:posOffset>
                </wp:positionV>
                <wp:extent cx="7559040" cy="1438910"/>
                <wp:effectExtent l="0" t="0" r="3810" b="8890"/>
                <wp:wrapNone/>
                <wp:docPr id="2" name="Grup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438910"/>
                          <a:chOff x="0" y="0"/>
                          <a:chExt cx="7559040" cy="1438910"/>
                        </a:xfrm>
                      </wpg:grpSpPr>
                      <pic:pic xmlns:pic="http://schemas.openxmlformats.org/drawingml/2006/picture">
                        <pic:nvPicPr>
                          <pic:cNvPr id="3" name="Billede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0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Tekstfelt 42"/>
                        <wps:cNvSpPr txBox="1"/>
                        <wps:spPr>
                          <a:xfrm>
                            <a:off x="5240215" y="240323"/>
                            <a:ext cx="1889185" cy="98341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5C9BF04" w14:textId="77777777" w:rsidR="00956676" w:rsidRPr="00956676" w:rsidRDefault="00956676">
                              <w:pPr>
                                <w:rPr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BBA0D" id="Gruppe 2" o:spid="_x0000_s1026" style="position:absolute;margin-left:-56.25pt;margin-top:-84.15pt;width:595.2pt;height:113.3pt;z-index:-251639296" coordsize="75590,14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PCHbJahIQnOaf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lede 4" o:spid="_x0000_s1027" type="#_x0000_t75" style="position:absolute;width:75590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felt 42" o:spid="_x0000_s1028" type="#_x0000_t202" style="position:absolute;left:52402;top:2403;width:18892;height:9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<v:textbox>
                    <w:txbxContent>
                      <w:p w14:paraId="15C9BF04" w14:textId="77777777" w:rsidR="00956676" w:rsidRPr="00956676" w:rsidRDefault="00956676">
                        <w:pPr>
                          <w:rPr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B0F12E8" w14:textId="60368C21" w:rsidR="00AF596A" w:rsidRPr="00AF596A" w:rsidRDefault="00B01C2E" w:rsidP="000471BD">
      <w:pPr>
        <w:pStyle w:val="Overskrift1"/>
      </w:pPr>
      <w:r>
        <w:t>Refer</w:t>
      </w:r>
      <w:r w:rsidR="009A3310">
        <w:t>e</w:t>
      </w:r>
      <w:r>
        <w:t xml:space="preserve">nce: </w:t>
      </w:r>
      <w:r w:rsidR="00BB3363">
        <w:t xml:space="preserve">Etablering af 2 x 21 fundamenter til </w:t>
      </w:r>
      <w:r w:rsidR="006D7204">
        <w:t>nye transformerstation</w:t>
      </w:r>
      <w:r w:rsidR="00467A00">
        <w:t>er</w:t>
      </w:r>
    </w:p>
    <w:p w14:paraId="01F8534B" w14:textId="0671C6E8" w:rsidR="000268F6" w:rsidRDefault="006D7204" w:rsidP="007C655F">
      <w:pPr>
        <w:rPr>
          <w:lang w:eastAsia="da-DK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3290360E" wp14:editId="51801F08">
                <wp:simplePos x="0" y="0"/>
                <wp:positionH relativeFrom="margin">
                  <wp:posOffset>107315</wp:posOffset>
                </wp:positionH>
                <wp:positionV relativeFrom="page">
                  <wp:posOffset>1676400</wp:posOffset>
                </wp:positionV>
                <wp:extent cx="5895975" cy="2657475"/>
                <wp:effectExtent l="0" t="0" r="9525" b="9525"/>
                <wp:wrapNone/>
                <wp:docPr id="4" name="Tekstfel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4C1CE1" w14:textId="6147E29D" w:rsidR="007C655F" w:rsidRDefault="001635A4" w:rsidP="007C65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CD8704" wp14:editId="341C8987">
                                  <wp:extent cx="3329305" cy="2559685"/>
                                  <wp:effectExtent l="0" t="0" r="4445" b="0"/>
                                  <wp:docPr id="1802817809" name="Billede 1" descr="Et billede, der indeholder kort, skærmbillede, Luftfotografering, udendørs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2817809" name="Billede 1" descr="Et billede, der indeholder kort, skærmbillede, Luftfotografering, udendørs&#10;&#10;AI-genereret indhold kan være ukorrekt.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29305" cy="2559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0360E" id="_x0000_t202" coordsize="21600,21600" o:spt="202" path="m,l,21600r21600,l21600,xe">
                <v:stroke joinstyle="miter"/>
                <v:path gradientshapeok="t" o:connecttype="rect"/>
              </v:shapetype>
              <v:shape id="Tekstfelt 4" o:spid="_x0000_s1029" type="#_x0000_t202" style="position:absolute;margin-left:8.45pt;margin-top:132pt;width:464.25pt;height:209.25pt;z-index:25157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" fillcolor="white [3201]" stroked="f" strokeweight=".5pt">
                <v:textbox>
                  <w:txbxContent>
                    <w:p w14:paraId="7A4C1CE1" w14:textId="6147E29D" w:rsidR="007C655F" w:rsidRDefault="001635A4" w:rsidP="007C65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CD8704" wp14:editId="341C8987">
                            <wp:extent cx="3329305" cy="2559685"/>
                            <wp:effectExtent l="0" t="0" r="4445" b="0"/>
                            <wp:docPr id="1802817809" name="Billede 1" descr="Et billede, der indeholder kort, skærmbillede, Luftfotografering, udendørs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02817809" name="Billede 1" descr="Et billede, der indeholder kort, skærmbillede, Luftfotografering, udendørs&#10;&#10;AI-genereret indhold kan være ukorrekt.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29305" cy="2559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2EA011E1" w14:textId="489E48FD" w:rsidR="007C655F" w:rsidRDefault="007C655F" w:rsidP="007C655F">
      <w:pPr>
        <w:rPr>
          <w:lang w:eastAsia="da-DK"/>
        </w:rPr>
      </w:pPr>
    </w:p>
    <w:p w14:paraId="4DDAAFF8" w14:textId="77777777" w:rsidR="007C655F" w:rsidRPr="007C655F" w:rsidRDefault="007C655F" w:rsidP="007C655F">
      <w:pPr>
        <w:rPr>
          <w:lang w:eastAsia="da-DK"/>
        </w:rPr>
      </w:pPr>
    </w:p>
    <w:p w14:paraId="599D95A8" w14:textId="75333CA3" w:rsidR="00601AFE" w:rsidRDefault="00601AFE"/>
    <w:p w14:paraId="0D8342B3" w14:textId="18C3C020" w:rsidR="005627B6" w:rsidRPr="005627B6" w:rsidRDefault="005627B6" w:rsidP="005627B6"/>
    <w:p w14:paraId="7FA27962" w14:textId="1BD46371" w:rsidR="005627B6" w:rsidRPr="005627B6" w:rsidRDefault="005627B6" w:rsidP="005627B6"/>
    <w:p w14:paraId="171792D3" w14:textId="4D06FAB1" w:rsidR="005627B6" w:rsidRPr="005627B6" w:rsidRDefault="005627B6" w:rsidP="005627B6"/>
    <w:p w14:paraId="7E68639E" w14:textId="3A697F28" w:rsidR="005627B6" w:rsidRPr="005627B6" w:rsidRDefault="005627B6" w:rsidP="005627B6"/>
    <w:p w14:paraId="05C2A2BB" w14:textId="313A5715" w:rsidR="005627B6" w:rsidRPr="005627B6" w:rsidRDefault="005627B6" w:rsidP="005627B6"/>
    <w:p w14:paraId="16E99D01" w14:textId="028FA43E" w:rsidR="005627B6" w:rsidRPr="005627B6" w:rsidRDefault="00172A3D" w:rsidP="005627B6">
      <w:r w:rsidRPr="00875312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DBF38F8" wp14:editId="5B9C851C">
                <wp:simplePos x="0" y="0"/>
                <wp:positionH relativeFrom="margin">
                  <wp:align>right</wp:align>
                </wp:positionH>
                <wp:positionV relativeFrom="page">
                  <wp:posOffset>4295775</wp:posOffset>
                </wp:positionV>
                <wp:extent cx="3596005" cy="2124075"/>
                <wp:effectExtent l="0" t="0" r="4445" b="9525"/>
                <wp:wrapNone/>
                <wp:docPr id="25" name="Tekstfel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6005" cy="2124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4C477C" w14:textId="77777777" w:rsidR="00AE617B" w:rsidRDefault="00893256" w:rsidP="00AE617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AE617B">
                              <w:rPr>
                                <w:b/>
                                <w:bCs/>
                              </w:rPr>
                              <w:t>A/S Karl Jensen</w:t>
                            </w:r>
                            <w:r w:rsidR="00875312" w:rsidRPr="00AE617B">
                              <w:rPr>
                                <w:b/>
                                <w:bCs/>
                              </w:rPr>
                              <w:t xml:space="preserve"> arbejder:</w:t>
                            </w:r>
                          </w:p>
                          <w:p w14:paraId="60921D8A" w14:textId="51C027E9" w:rsidR="00A94819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Jordanalyser samt anmeldelse af jordflytning </w:t>
                            </w:r>
                            <w:r w:rsidR="00A90E23">
                              <w:rPr>
                                <w:sz w:val="16"/>
                                <w:szCs w:val="16"/>
                              </w:rPr>
                              <w:t>til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kommunen</w:t>
                            </w:r>
                          </w:p>
                          <w:p w14:paraId="035F317F" w14:textId="5F4361B6" w:rsidR="00536C6B" w:rsidRDefault="00A94819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Gravearbejde</w:t>
                            </w:r>
                            <w:r w:rsidR="009F4517">
                              <w:rPr>
                                <w:sz w:val="16"/>
                                <w:szCs w:val="16"/>
                              </w:rPr>
                              <w:t xml:space="preserve"> inkl. opdækning</w:t>
                            </w:r>
                            <w:r w:rsidR="005C5825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C4736">
                              <w:rPr>
                                <w:sz w:val="16"/>
                                <w:szCs w:val="16"/>
                              </w:rPr>
                              <w:t>og reetablering</w:t>
                            </w:r>
                            <w:r w:rsidR="00007E46">
                              <w:rPr>
                                <w:sz w:val="16"/>
                                <w:szCs w:val="16"/>
                              </w:rPr>
                              <w:t xml:space="preserve"> under og omkring spændingssat højspænding</w:t>
                            </w:r>
                          </w:p>
                          <w:p w14:paraId="398926F8" w14:textId="7B76BE9C" w:rsidR="00874221" w:rsidRDefault="00874221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Flytning, håndtering og etablering af 42 stk. fundamenter</w:t>
                            </w:r>
                          </w:p>
                          <w:p w14:paraId="76B0B8F2" w14:textId="0222F436" w:rsidR="00FA68D9" w:rsidRDefault="001C4736" w:rsidP="00851D3A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Terrænregulering</w:t>
                            </w:r>
                          </w:p>
                          <w:p w14:paraId="7AED15AA" w14:textId="17C70B87" w:rsidR="00D47D50" w:rsidRDefault="00D47D50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Koordinering ml. underentreprenører og leverandører</w:t>
                            </w:r>
                          </w:p>
                          <w:p w14:paraId="5128DF95" w14:textId="1FE2ACBF" w:rsidR="005C5825" w:rsidRDefault="005C5825" w:rsidP="00B01C2E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Indmåling</w:t>
                            </w:r>
                            <w:r w:rsidR="00851D3A">
                              <w:rPr>
                                <w:sz w:val="16"/>
                                <w:szCs w:val="16"/>
                              </w:rPr>
                              <w:t xml:space="preserve"> og afsætning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med GPS</w:t>
                            </w:r>
                          </w:p>
                          <w:p w14:paraId="34F89E66" w14:textId="7038CB5E" w:rsidR="00536C6B" w:rsidRDefault="00A94819" w:rsidP="00A94819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Vognmandskørsel</w:t>
                            </w:r>
                            <w:r w:rsidR="003B247C">
                              <w:rPr>
                                <w:sz w:val="16"/>
                                <w:szCs w:val="16"/>
                              </w:rPr>
                              <w:t xml:space="preserve"> – </w:t>
                            </w:r>
                            <w:r w:rsidR="006A766F">
                              <w:rPr>
                                <w:sz w:val="16"/>
                                <w:szCs w:val="16"/>
                              </w:rPr>
                              <w:t>Tilkørsel af råstoffer og bortkørsel af overskudsjord</w:t>
                            </w:r>
                          </w:p>
                          <w:p w14:paraId="004F5E52" w14:textId="1F9EF1AA" w:rsidR="00875312" w:rsidRPr="00125C95" w:rsidRDefault="00A94819" w:rsidP="00875312">
                            <w:pPr>
                              <w:pStyle w:val="Listeafsnit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Belægningsarbejder</w:t>
                            </w:r>
                            <w:r w:rsidR="006A766F">
                              <w:rPr>
                                <w:sz w:val="16"/>
                                <w:szCs w:val="16"/>
                              </w:rPr>
                              <w:t xml:space="preserve"> - </w:t>
                            </w:r>
                            <w:r w:rsidR="00851D3A">
                              <w:rPr>
                                <w:sz w:val="16"/>
                                <w:szCs w:val="16"/>
                              </w:rPr>
                              <w:t>B</w:t>
                            </w:r>
                            <w:r w:rsidR="006A766F">
                              <w:rPr>
                                <w:sz w:val="16"/>
                                <w:szCs w:val="16"/>
                              </w:rPr>
                              <w:t>etonbelægninger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F38F8" id="Tekstfelt 25" o:spid="_x0000_s1030" type="#_x0000_t202" style="position:absolute;margin-left:231.95pt;margin-top:338.25pt;width:283.15pt;height:167.25pt;z-index:251655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" fillcolor="window" stroked="f" strokeweight=".5pt">
                <v:textbox>
                  <w:txbxContent>
                    <w:p w14:paraId="424C477C" w14:textId="77777777" w:rsidR="00AE617B" w:rsidRDefault="00893256" w:rsidP="00AE617B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AE617B">
                        <w:rPr>
                          <w:b/>
                          <w:bCs/>
                        </w:rPr>
                        <w:t>A/S Karl Jensen</w:t>
                      </w:r>
                      <w:r w:rsidR="00875312" w:rsidRPr="00AE617B">
                        <w:rPr>
                          <w:b/>
                          <w:bCs/>
                        </w:rPr>
                        <w:t xml:space="preserve"> arbejder:</w:t>
                      </w:r>
                    </w:p>
                    <w:p w14:paraId="60921D8A" w14:textId="51C027E9" w:rsidR="00A94819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Jordanalyser samt anmeldelse af jordflytning </w:t>
                      </w:r>
                      <w:r w:rsidR="00A90E23">
                        <w:rPr>
                          <w:sz w:val="16"/>
                          <w:szCs w:val="16"/>
                        </w:rPr>
                        <w:t>til</w:t>
                      </w:r>
                      <w:r>
                        <w:rPr>
                          <w:sz w:val="16"/>
                          <w:szCs w:val="16"/>
                        </w:rPr>
                        <w:t xml:space="preserve"> kommunen</w:t>
                      </w:r>
                    </w:p>
                    <w:p w14:paraId="035F317F" w14:textId="5F4361B6" w:rsidR="00536C6B" w:rsidRDefault="00A94819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Gravearbejde</w:t>
                      </w:r>
                      <w:r w:rsidR="009F4517">
                        <w:rPr>
                          <w:sz w:val="16"/>
                          <w:szCs w:val="16"/>
                        </w:rPr>
                        <w:t xml:space="preserve"> inkl. opdækning</w:t>
                      </w:r>
                      <w:r w:rsidR="005C5825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1C4736">
                        <w:rPr>
                          <w:sz w:val="16"/>
                          <w:szCs w:val="16"/>
                        </w:rPr>
                        <w:t>og reetablering</w:t>
                      </w:r>
                      <w:r w:rsidR="00007E46">
                        <w:rPr>
                          <w:sz w:val="16"/>
                          <w:szCs w:val="16"/>
                        </w:rPr>
                        <w:t xml:space="preserve"> under og omkring spændingssat højspænding</w:t>
                      </w:r>
                    </w:p>
                    <w:p w14:paraId="398926F8" w14:textId="7B76BE9C" w:rsidR="00874221" w:rsidRDefault="00874221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Flytning, håndtering og etablering af 42 stk. fundamenter</w:t>
                      </w:r>
                    </w:p>
                    <w:p w14:paraId="76B0B8F2" w14:textId="0222F436" w:rsidR="00FA68D9" w:rsidRDefault="001C4736" w:rsidP="00851D3A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Terrænregulering</w:t>
                      </w:r>
                    </w:p>
                    <w:p w14:paraId="7AED15AA" w14:textId="17C70B87" w:rsidR="00D47D50" w:rsidRDefault="00D47D50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Koordinering ml. underentreprenører og leverandører</w:t>
                      </w:r>
                    </w:p>
                    <w:p w14:paraId="5128DF95" w14:textId="1FE2ACBF" w:rsidR="005C5825" w:rsidRDefault="005C5825" w:rsidP="00B01C2E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Indmåling</w:t>
                      </w:r>
                      <w:r w:rsidR="00851D3A">
                        <w:rPr>
                          <w:sz w:val="16"/>
                          <w:szCs w:val="16"/>
                        </w:rPr>
                        <w:t xml:space="preserve"> og afsætning</w:t>
                      </w:r>
                      <w:r>
                        <w:rPr>
                          <w:sz w:val="16"/>
                          <w:szCs w:val="16"/>
                        </w:rPr>
                        <w:t xml:space="preserve"> med GPS</w:t>
                      </w:r>
                    </w:p>
                    <w:p w14:paraId="34F89E66" w14:textId="7038CB5E" w:rsidR="00536C6B" w:rsidRDefault="00A94819" w:rsidP="00A94819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Vognmandskørsel</w:t>
                      </w:r>
                      <w:r w:rsidR="003B247C">
                        <w:rPr>
                          <w:sz w:val="16"/>
                          <w:szCs w:val="16"/>
                        </w:rPr>
                        <w:t xml:space="preserve"> – </w:t>
                      </w:r>
                      <w:r w:rsidR="006A766F">
                        <w:rPr>
                          <w:sz w:val="16"/>
                          <w:szCs w:val="16"/>
                        </w:rPr>
                        <w:t>Tilkørsel af råstoffer og bortkørsel af overskudsjord</w:t>
                      </w:r>
                    </w:p>
                    <w:p w14:paraId="004F5E52" w14:textId="1F9EF1AA" w:rsidR="00875312" w:rsidRPr="00125C95" w:rsidRDefault="00A94819" w:rsidP="00875312">
                      <w:pPr>
                        <w:pStyle w:val="Listeafsnit"/>
                        <w:numPr>
                          <w:ilvl w:val="0"/>
                          <w:numId w:val="2"/>
                        </w:num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Belægningsarbejder</w:t>
                      </w:r>
                      <w:r w:rsidR="006A766F">
                        <w:rPr>
                          <w:sz w:val="16"/>
                          <w:szCs w:val="16"/>
                        </w:rPr>
                        <w:t xml:space="preserve"> - </w:t>
                      </w:r>
                      <w:r w:rsidR="00851D3A">
                        <w:rPr>
                          <w:sz w:val="16"/>
                          <w:szCs w:val="16"/>
                        </w:rPr>
                        <w:t>B</w:t>
                      </w:r>
                      <w:r w:rsidR="006A766F">
                        <w:rPr>
                          <w:sz w:val="16"/>
                          <w:szCs w:val="16"/>
                        </w:rPr>
                        <w:t>etonbelægninger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1056A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4913C4E" wp14:editId="7203D5BF">
                <wp:simplePos x="0" y="0"/>
                <wp:positionH relativeFrom="margin">
                  <wp:posOffset>0</wp:posOffset>
                </wp:positionH>
                <wp:positionV relativeFrom="page">
                  <wp:posOffset>4291965</wp:posOffset>
                </wp:positionV>
                <wp:extent cx="2581275" cy="1419225"/>
                <wp:effectExtent l="0" t="0" r="9525" b="9525"/>
                <wp:wrapNone/>
                <wp:docPr id="21" name="Tekstfel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726DBD" w14:textId="77777777" w:rsidR="000268F6" w:rsidRPr="00AE617B" w:rsidRDefault="000268F6" w:rsidP="00875312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E617B">
                              <w:rPr>
                                <w:b/>
                                <w:bCs/>
                              </w:rPr>
                              <w:t>Fakta:</w:t>
                            </w:r>
                          </w:p>
                          <w:p w14:paraId="1AE8B9D0" w14:textId="2B7EE616" w:rsidR="00317F89" w:rsidRPr="0049299E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49299E">
                              <w:rPr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Bygherre: </w:t>
                            </w:r>
                            <w:r w:rsidR="001635A4" w:rsidRPr="0049299E">
                              <w:rPr>
                                <w:sz w:val="16"/>
                                <w:szCs w:val="16"/>
                                <w:lang w:val="en-US"/>
                              </w:rPr>
                              <w:t>Energinet</w:t>
                            </w:r>
                            <w:r w:rsidR="0049299E" w:rsidRPr="0049299E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Eltransmission A/S</w:t>
                            </w:r>
                          </w:p>
                          <w:p w14:paraId="42E83A50" w14:textId="6D7B9AC9" w:rsidR="00335A7E" w:rsidRDefault="00335A7E" w:rsidP="00335A7E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Tilsyn</w:t>
                            </w:r>
                            <w:r w:rsidRPr="00536C6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="001635A4">
                              <w:rPr>
                                <w:sz w:val="16"/>
                                <w:szCs w:val="16"/>
                              </w:rPr>
                              <w:t>Sweco</w:t>
                            </w:r>
                          </w:p>
                          <w:p w14:paraId="7976D39C" w14:textId="6B19E3DA" w:rsidR="00317F89" w:rsidRDefault="00317F89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753D5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Sted: </w:t>
                            </w:r>
                            <w:r w:rsidR="00446454">
                              <w:rPr>
                                <w:sz w:val="16"/>
                                <w:szCs w:val="16"/>
                              </w:rPr>
                              <w:t>9230 Svenstrup J</w:t>
                            </w:r>
                          </w:p>
                          <w:p w14:paraId="061A7C68" w14:textId="1C8C3035" w:rsidR="00B977DB" w:rsidRDefault="00B977DB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B977D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Periode:</w:t>
                            </w:r>
                            <w:r w:rsidR="00927A33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A3601">
                              <w:rPr>
                                <w:sz w:val="16"/>
                                <w:szCs w:val="16"/>
                              </w:rPr>
                              <w:t>S</w:t>
                            </w:r>
                            <w:r w:rsidR="00140DAF" w:rsidRPr="005A3601">
                              <w:rPr>
                                <w:sz w:val="16"/>
                                <w:szCs w:val="16"/>
                              </w:rPr>
                              <w:t xml:space="preserve">tart </w:t>
                            </w:r>
                            <w:r w:rsidR="00446454">
                              <w:rPr>
                                <w:sz w:val="16"/>
                                <w:szCs w:val="16"/>
                              </w:rPr>
                              <w:t>august</w:t>
                            </w:r>
                            <w:r w:rsidR="009A5795">
                              <w:rPr>
                                <w:sz w:val="16"/>
                                <w:szCs w:val="16"/>
                              </w:rPr>
                              <w:t xml:space="preserve"> 202</w:t>
                            </w:r>
                            <w:r w:rsidR="00446454"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  <w:r w:rsidR="009A5795">
                              <w:rPr>
                                <w:sz w:val="16"/>
                                <w:szCs w:val="16"/>
                              </w:rPr>
                              <w:t xml:space="preserve"> - S</w:t>
                            </w:r>
                            <w:r w:rsidR="006C59EC" w:rsidRPr="005A3601">
                              <w:rPr>
                                <w:sz w:val="16"/>
                                <w:szCs w:val="16"/>
                              </w:rPr>
                              <w:t xml:space="preserve">lut </w:t>
                            </w:r>
                            <w:r w:rsidR="00446454">
                              <w:rPr>
                                <w:sz w:val="16"/>
                                <w:szCs w:val="16"/>
                              </w:rPr>
                              <w:t>september</w:t>
                            </w:r>
                            <w:r w:rsidR="005A3601" w:rsidRPr="005A360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A1A4F" w:rsidRPr="005A3601">
                              <w:rPr>
                                <w:sz w:val="16"/>
                                <w:szCs w:val="16"/>
                              </w:rPr>
                              <w:t>202</w:t>
                            </w:r>
                            <w:r w:rsidR="006812D6"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  <w:p w14:paraId="19268761" w14:textId="59A755C0" w:rsidR="000471BD" w:rsidRPr="005A3601" w:rsidRDefault="00F67EE0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Omfang</w:t>
                            </w:r>
                            <w:r w:rsidRPr="00B977D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46454">
                              <w:rPr>
                                <w:sz w:val="16"/>
                                <w:szCs w:val="16"/>
                              </w:rPr>
                              <w:t xml:space="preserve">2 x 21 fundamenter a’ 4,5tons pr. stk. </w:t>
                            </w:r>
                            <w:r w:rsidR="00FD06F1">
                              <w:rPr>
                                <w:sz w:val="16"/>
                                <w:szCs w:val="16"/>
                              </w:rPr>
                              <w:t>ca.</w:t>
                            </w:r>
                            <w:r w:rsidR="00446454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FD06F1">
                              <w:rPr>
                                <w:sz w:val="16"/>
                                <w:szCs w:val="16"/>
                              </w:rPr>
                              <w:t xml:space="preserve">770 m3 jord, </w:t>
                            </w:r>
                            <w:r w:rsidR="00571B61">
                              <w:rPr>
                                <w:sz w:val="16"/>
                                <w:szCs w:val="16"/>
                              </w:rPr>
                              <w:t xml:space="preserve">690 m3 genindbygning, frigravning af eksisterende 150 kV kabler. </w:t>
                            </w:r>
                          </w:p>
                          <w:p w14:paraId="6D43FAF7" w14:textId="77777777" w:rsidR="00953BE8" w:rsidRPr="005A3601" w:rsidRDefault="00953BE8" w:rsidP="00317F8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EA1125D" w14:textId="77777777" w:rsidR="00875312" w:rsidRDefault="00875312" w:rsidP="00875312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13C4E" id="Tekstfelt 21" o:spid="_x0000_s1031" type="#_x0000_t202" style="position:absolute;margin-left:0;margin-top:337.95pt;width:203.25pt;height:111.75pt;z-index:25161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" fillcolor="white [3201]" stroked="f" strokeweight=".5pt">
                <v:textbox>
                  <w:txbxContent>
                    <w:p w14:paraId="22726DBD" w14:textId="77777777" w:rsidR="000268F6" w:rsidRPr="00AE617B" w:rsidRDefault="000268F6" w:rsidP="00875312">
                      <w:pPr>
                        <w:rPr>
                          <w:b/>
                          <w:bCs/>
                        </w:rPr>
                      </w:pPr>
                      <w:r w:rsidRPr="00AE617B">
                        <w:rPr>
                          <w:b/>
                          <w:bCs/>
                        </w:rPr>
                        <w:t>Fakta:</w:t>
                      </w:r>
                    </w:p>
                    <w:p w14:paraId="1AE8B9D0" w14:textId="2B7EE616" w:rsidR="00317F89" w:rsidRPr="0049299E" w:rsidRDefault="00317F89" w:rsidP="00317F89">
                      <w:pPr>
                        <w:spacing w:after="0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49299E">
                        <w:rPr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Bygherre: </w:t>
                      </w:r>
                      <w:r w:rsidR="001635A4" w:rsidRPr="0049299E">
                        <w:rPr>
                          <w:sz w:val="16"/>
                          <w:szCs w:val="16"/>
                          <w:lang w:val="en-US"/>
                        </w:rPr>
                        <w:t>Energinet</w:t>
                      </w:r>
                      <w:r w:rsidR="0049299E" w:rsidRPr="0049299E">
                        <w:rPr>
                          <w:sz w:val="16"/>
                          <w:szCs w:val="16"/>
                          <w:lang w:val="en-US"/>
                        </w:rPr>
                        <w:t xml:space="preserve"> Eltransmission A/S</w:t>
                      </w:r>
                    </w:p>
                    <w:p w14:paraId="42E83A50" w14:textId="6D7B9AC9" w:rsidR="00335A7E" w:rsidRDefault="00335A7E" w:rsidP="00335A7E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Tilsyn</w:t>
                      </w:r>
                      <w:r w:rsidRPr="00536C6B">
                        <w:rPr>
                          <w:b/>
                          <w:bCs/>
                          <w:sz w:val="16"/>
                          <w:szCs w:val="16"/>
                        </w:rPr>
                        <w:t xml:space="preserve">: </w:t>
                      </w:r>
                      <w:r w:rsidR="001635A4">
                        <w:rPr>
                          <w:sz w:val="16"/>
                          <w:szCs w:val="16"/>
                        </w:rPr>
                        <w:t>Sweco</w:t>
                      </w:r>
                    </w:p>
                    <w:p w14:paraId="7976D39C" w14:textId="6B19E3DA" w:rsidR="00317F89" w:rsidRDefault="00317F89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753D54">
                        <w:rPr>
                          <w:b/>
                          <w:bCs/>
                          <w:sz w:val="16"/>
                          <w:szCs w:val="16"/>
                        </w:rPr>
                        <w:t xml:space="preserve">Sted: </w:t>
                      </w:r>
                      <w:r w:rsidR="00446454">
                        <w:rPr>
                          <w:sz w:val="16"/>
                          <w:szCs w:val="16"/>
                        </w:rPr>
                        <w:t>9230 Svenstrup J</w:t>
                      </w:r>
                    </w:p>
                    <w:p w14:paraId="061A7C68" w14:textId="1C8C3035" w:rsidR="00B977DB" w:rsidRDefault="00B977DB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B977DB">
                        <w:rPr>
                          <w:b/>
                          <w:bCs/>
                          <w:sz w:val="16"/>
                          <w:szCs w:val="16"/>
                        </w:rPr>
                        <w:t>Periode:</w:t>
                      </w:r>
                      <w:r w:rsidR="00927A33"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5A3601">
                        <w:rPr>
                          <w:sz w:val="16"/>
                          <w:szCs w:val="16"/>
                        </w:rPr>
                        <w:t>S</w:t>
                      </w:r>
                      <w:r w:rsidR="00140DAF" w:rsidRPr="005A3601">
                        <w:rPr>
                          <w:sz w:val="16"/>
                          <w:szCs w:val="16"/>
                        </w:rPr>
                        <w:t xml:space="preserve">tart </w:t>
                      </w:r>
                      <w:r w:rsidR="00446454">
                        <w:rPr>
                          <w:sz w:val="16"/>
                          <w:szCs w:val="16"/>
                        </w:rPr>
                        <w:t>august</w:t>
                      </w:r>
                      <w:r w:rsidR="009A5795">
                        <w:rPr>
                          <w:sz w:val="16"/>
                          <w:szCs w:val="16"/>
                        </w:rPr>
                        <w:t xml:space="preserve"> 202</w:t>
                      </w:r>
                      <w:r w:rsidR="00446454">
                        <w:rPr>
                          <w:sz w:val="16"/>
                          <w:szCs w:val="16"/>
                        </w:rPr>
                        <w:t>5</w:t>
                      </w:r>
                      <w:r w:rsidR="009A5795">
                        <w:rPr>
                          <w:sz w:val="16"/>
                          <w:szCs w:val="16"/>
                        </w:rPr>
                        <w:t xml:space="preserve"> - S</w:t>
                      </w:r>
                      <w:r w:rsidR="006C59EC" w:rsidRPr="005A3601">
                        <w:rPr>
                          <w:sz w:val="16"/>
                          <w:szCs w:val="16"/>
                        </w:rPr>
                        <w:t xml:space="preserve">lut </w:t>
                      </w:r>
                      <w:r w:rsidR="00446454">
                        <w:rPr>
                          <w:sz w:val="16"/>
                          <w:szCs w:val="16"/>
                        </w:rPr>
                        <w:t>september</w:t>
                      </w:r>
                      <w:r w:rsidR="005A3601" w:rsidRPr="005A3601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1A1A4F" w:rsidRPr="005A3601">
                        <w:rPr>
                          <w:sz w:val="16"/>
                          <w:szCs w:val="16"/>
                        </w:rPr>
                        <w:t>202</w:t>
                      </w:r>
                      <w:r w:rsidR="006812D6">
                        <w:rPr>
                          <w:sz w:val="16"/>
                          <w:szCs w:val="16"/>
                        </w:rPr>
                        <w:t>5</w:t>
                      </w:r>
                    </w:p>
                    <w:p w14:paraId="19268761" w14:textId="59A755C0" w:rsidR="000471BD" w:rsidRPr="005A3601" w:rsidRDefault="00F67EE0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Omfang</w:t>
                      </w:r>
                      <w:r w:rsidRPr="00B977DB">
                        <w:rPr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446454">
                        <w:rPr>
                          <w:sz w:val="16"/>
                          <w:szCs w:val="16"/>
                        </w:rPr>
                        <w:t xml:space="preserve">2 x 21 fundamenter a’ 4,5tons pr. stk. </w:t>
                      </w:r>
                      <w:r w:rsidR="00FD06F1">
                        <w:rPr>
                          <w:sz w:val="16"/>
                          <w:szCs w:val="16"/>
                        </w:rPr>
                        <w:t>ca.</w:t>
                      </w:r>
                      <w:r w:rsidR="00446454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FD06F1">
                        <w:rPr>
                          <w:sz w:val="16"/>
                          <w:szCs w:val="16"/>
                        </w:rPr>
                        <w:t xml:space="preserve">770 m3 jord, </w:t>
                      </w:r>
                      <w:r w:rsidR="00571B61">
                        <w:rPr>
                          <w:sz w:val="16"/>
                          <w:szCs w:val="16"/>
                        </w:rPr>
                        <w:t xml:space="preserve">690 m3 genindbygning, frigravning af eksisterende 150 kV kabler. </w:t>
                      </w:r>
                    </w:p>
                    <w:p w14:paraId="6D43FAF7" w14:textId="77777777" w:rsidR="00953BE8" w:rsidRPr="005A3601" w:rsidRDefault="00953BE8" w:rsidP="00317F8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  <w:p w14:paraId="5EA1125D" w14:textId="77777777" w:rsidR="00875312" w:rsidRDefault="00875312" w:rsidP="00875312">
                      <w:pPr>
                        <w:spacing w:after="0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B38E444" w14:textId="2D75A566" w:rsidR="005627B6" w:rsidRPr="005627B6" w:rsidRDefault="005627B6" w:rsidP="005627B6"/>
    <w:p w14:paraId="7099C151" w14:textId="17EB4A23" w:rsidR="005627B6" w:rsidRPr="005627B6" w:rsidRDefault="005627B6" w:rsidP="005627B6"/>
    <w:p w14:paraId="559A3E9B" w14:textId="537ABEAC" w:rsidR="005627B6" w:rsidRPr="005627B6" w:rsidRDefault="005627B6" w:rsidP="005627B6"/>
    <w:p w14:paraId="196095A8" w14:textId="14592C63" w:rsidR="005627B6" w:rsidRDefault="005627B6" w:rsidP="000268F6">
      <w:pPr>
        <w:pStyle w:val="Overskrift3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2959FD3D" w14:textId="32E0D716" w:rsidR="000268F6" w:rsidRDefault="000268F6" w:rsidP="005627B6"/>
    <w:p w14:paraId="7C54D144" w14:textId="05573DA0" w:rsidR="000268F6" w:rsidRDefault="000268F6" w:rsidP="005627B6"/>
    <w:p w14:paraId="5CED222D" w14:textId="0EF94B7B" w:rsidR="000268F6" w:rsidRDefault="00546139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8300C27" wp14:editId="40C946D1">
                <wp:simplePos x="0" y="0"/>
                <wp:positionH relativeFrom="margin">
                  <wp:align>right</wp:align>
                </wp:positionH>
                <wp:positionV relativeFrom="page">
                  <wp:posOffset>6400800</wp:posOffset>
                </wp:positionV>
                <wp:extent cx="6110605" cy="1047750"/>
                <wp:effectExtent l="0" t="0" r="4445" b="0"/>
                <wp:wrapNone/>
                <wp:docPr id="26" name="Tekstfel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060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B8E451" w14:textId="77777777" w:rsidR="00875312" w:rsidRPr="00416996" w:rsidRDefault="00875312" w:rsidP="00AE617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416996">
                              <w:rPr>
                                <w:b/>
                                <w:bCs/>
                              </w:rPr>
                              <w:t>Beskrivelse:</w:t>
                            </w:r>
                          </w:p>
                          <w:p w14:paraId="3B38F470" w14:textId="15020DA0" w:rsidR="00AE617B" w:rsidRPr="00064C93" w:rsidRDefault="0040245D" w:rsidP="00064C93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Energinet </w:t>
                            </w:r>
                            <w:r w:rsidR="002664D3">
                              <w:rPr>
                                <w:sz w:val="16"/>
                                <w:szCs w:val="16"/>
                              </w:rPr>
                              <w:t>skulle udvide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deres net for 3. part, på eksisterende 150 kV station i Ferslev, Svenstrup J. </w:t>
                            </w:r>
                            <w:r w:rsidR="00A30C65">
                              <w:rPr>
                                <w:sz w:val="16"/>
                                <w:szCs w:val="16"/>
                              </w:rPr>
                              <w:t xml:space="preserve">Arbejdet omfatter etablering af 2 x 21 fundamenter samt jordarbejder i forbindelse med montering af fundamenterne. </w:t>
                            </w:r>
                            <w:r w:rsidR="000543B0">
                              <w:rPr>
                                <w:sz w:val="16"/>
                                <w:szCs w:val="16"/>
                              </w:rPr>
                              <w:t>Arbejdet foregik med højdestop på</w:t>
                            </w:r>
                            <w:r w:rsidR="008534C1">
                              <w:rPr>
                                <w:sz w:val="16"/>
                                <w:szCs w:val="16"/>
                              </w:rPr>
                              <w:t xml:space="preserve"> alt entreprenørmateriel, </w:t>
                            </w:r>
                            <w:r w:rsidR="002664D3">
                              <w:rPr>
                                <w:sz w:val="16"/>
                                <w:szCs w:val="16"/>
                              </w:rPr>
                              <w:t xml:space="preserve">af sikkerhedsmæssige </w:t>
                            </w:r>
                            <w:r w:rsidR="00351EC7">
                              <w:rPr>
                                <w:sz w:val="16"/>
                                <w:szCs w:val="16"/>
                              </w:rPr>
                              <w:t>årsager, da hele stationen var spændingssat under hele anlægsperioden</w:t>
                            </w:r>
                            <w:r w:rsidR="002664D3"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  <w:r w:rsidR="00051E58">
                              <w:rPr>
                                <w:sz w:val="16"/>
                                <w:szCs w:val="16"/>
                              </w:rPr>
                              <w:t xml:space="preserve"> Arbejdet bestod i </w:t>
                            </w:r>
                            <w:r w:rsidR="00053F25">
                              <w:rPr>
                                <w:sz w:val="16"/>
                                <w:szCs w:val="16"/>
                              </w:rPr>
                              <w:t>en god planlægning med underentreprenører</w:t>
                            </w:r>
                            <w:r w:rsidR="0002753F">
                              <w:rPr>
                                <w:sz w:val="16"/>
                                <w:szCs w:val="16"/>
                              </w:rPr>
                              <w:t>, bygherren</w:t>
                            </w:r>
                            <w:r w:rsidR="00053F25">
                              <w:rPr>
                                <w:sz w:val="16"/>
                                <w:szCs w:val="16"/>
                              </w:rPr>
                              <w:t xml:space="preserve"> og egne arbejder. </w:t>
                            </w:r>
                            <w:r w:rsidR="0002753F">
                              <w:rPr>
                                <w:sz w:val="16"/>
                                <w:szCs w:val="16"/>
                              </w:rPr>
                              <w:t xml:space="preserve">Grundvandshåndteringen blev etableret af bygherren, men tilset og vedligehold af A/S Karl Jensen.  </w:t>
                            </w:r>
                            <w:r w:rsidR="002664D3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B262B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665B7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00C27" id="Tekstfelt 26" o:spid="_x0000_s1032" type="#_x0000_t202" style="position:absolute;margin-left:429.95pt;margin-top:7in;width:481.15pt;height:82.5pt;z-index:25167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" fillcolor="white [3201]" stroked="f" strokeweight=".5pt">
                <v:textbox>
                  <w:txbxContent>
                    <w:p w14:paraId="13B8E451" w14:textId="77777777" w:rsidR="00875312" w:rsidRPr="00416996" w:rsidRDefault="00875312" w:rsidP="00AE617B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416996">
                        <w:rPr>
                          <w:b/>
                          <w:bCs/>
                        </w:rPr>
                        <w:t>Beskrivelse:</w:t>
                      </w:r>
                    </w:p>
                    <w:p w14:paraId="3B38F470" w14:textId="15020DA0" w:rsidR="00AE617B" w:rsidRPr="00064C93" w:rsidRDefault="0040245D" w:rsidP="00064C93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Energinet </w:t>
                      </w:r>
                      <w:r w:rsidR="002664D3">
                        <w:rPr>
                          <w:sz w:val="16"/>
                          <w:szCs w:val="16"/>
                        </w:rPr>
                        <w:t>skulle udvide</w:t>
                      </w:r>
                      <w:r>
                        <w:rPr>
                          <w:sz w:val="16"/>
                          <w:szCs w:val="16"/>
                        </w:rPr>
                        <w:t xml:space="preserve"> deres net for 3. part, på eksisterende 150 kV station i Ferslev, Svenstrup J. </w:t>
                      </w:r>
                      <w:r w:rsidR="00A30C65">
                        <w:rPr>
                          <w:sz w:val="16"/>
                          <w:szCs w:val="16"/>
                        </w:rPr>
                        <w:t xml:space="preserve">Arbejdet omfatter etablering af 2 x 21 fundamenter samt jordarbejder i forbindelse med montering af fundamenterne. </w:t>
                      </w:r>
                      <w:r w:rsidR="000543B0">
                        <w:rPr>
                          <w:sz w:val="16"/>
                          <w:szCs w:val="16"/>
                        </w:rPr>
                        <w:t>Arbejdet foregik med højdestop på</w:t>
                      </w:r>
                      <w:r w:rsidR="008534C1">
                        <w:rPr>
                          <w:sz w:val="16"/>
                          <w:szCs w:val="16"/>
                        </w:rPr>
                        <w:t xml:space="preserve"> alt entreprenørmateriel, </w:t>
                      </w:r>
                      <w:r w:rsidR="002664D3">
                        <w:rPr>
                          <w:sz w:val="16"/>
                          <w:szCs w:val="16"/>
                        </w:rPr>
                        <w:t xml:space="preserve">af sikkerhedsmæssige </w:t>
                      </w:r>
                      <w:r w:rsidR="00351EC7">
                        <w:rPr>
                          <w:sz w:val="16"/>
                          <w:szCs w:val="16"/>
                        </w:rPr>
                        <w:t>årsager, da hele stationen var spændingssat under hele anlægsperioden</w:t>
                      </w:r>
                      <w:r w:rsidR="002664D3">
                        <w:rPr>
                          <w:sz w:val="16"/>
                          <w:szCs w:val="16"/>
                        </w:rPr>
                        <w:t>.</w:t>
                      </w:r>
                      <w:r w:rsidR="00051E58">
                        <w:rPr>
                          <w:sz w:val="16"/>
                          <w:szCs w:val="16"/>
                        </w:rPr>
                        <w:t xml:space="preserve"> Arbejdet bestod i </w:t>
                      </w:r>
                      <w:r w:rsidR="00053F25">
                        <w:rPr>
                          <w:sz w:val="16"/>
                          <w:szCs w:val="16"/>
                        </w:rPr>
                        <w:t>en god planlægning med underentreprenører</w:t>
                      </w:r>
                      <w:r w:rsidR="0002753F">
                        <w:rPr>
                          <w:sz w:val="16"/>
                          <w:szCs w:val="16"/>
                        </w:rPr>
                        <w:t>, bygherren</w:t>
                      </w:r>
                      <w:r w:rsidR="00053F25">
                        <w:rPr>
                          <w:sz w:val="16"/>
                          <w:szCs w:val="16"/>
                        </w:rPr>
                        <w:t xml:space="preserve"> og egne arbejder. </w:t>
                      </w:r>
                      <w:r w:rsidR="0002753F">
                        <w:rPr>
                          <w:sz w:val="16"/>
                          <w:szCs w:val="16"/>
                        </w:rPr>
                        <w:t xml:space="preserve">Grundvandshåndteringen blev etableret af bygherren, men tilset og vedligehold af A/S Karl Jensen.  </w:t>
                      </w:r>
                      <w:r w:rsidR="002664D3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7B262B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3665B7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044F796" w14:textId="485F66D8" w:rsidR="000268F6" w:rsidRDefault="000268F6" w:rsidP="005627B6"/>
    <w:p w14:paraId="40DAE3CC" w14:textId="2F1B0C13" w:rsidR="000268F6" w:rsidRDefault="000268F6" w:rsidP="005627B6"/>
    <w:p w14:paraId="2861ECB1" w14:textId="64C38C00" w:rsidR="000268F6" w:rsidRDefault="000268F6" w:rsidP="005627B6"/>
    <w:p w14:paraId="4FC20523" w14:textId="06D84CD2" w:rsidR="000268F6" w:rsidRDefault="00E333D0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F51C584" wp14:editId="73C456F5">
                <wp:simplePos x="0" y="0"/>
                <wp:positionH relativeFrom="column">
                  <wp:posOffset>-491490</wp:posOffset>
                </wp:positionH>
                <wp:positionV relativeFrom="paragraph">
                  <wp:posOffset>315595</wp:posOffset>
                </wp:positionV>
                <wp:extent cx="2362200" cy="2466975"/>
                <wp:effectExtent l="0" t="0" r="19050" b="28575"/>
                <wp:wrapNone/>
                <wp:docPr id="13281098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2466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871865" w14:textId="6CD52F54" w:rsidR="00162CFB" w:rsidRPr="00A8226A" w:rsidRDefault="00EC7CBA" w:rsidP="00162CFB">
                            <w:pPr>
                              <w:jc w:val="center"/>
                              <w:rPr>
                                <w:color w:val="FFFFFF" w:themeColor="background1"/>
                                <w14:glow w14:rad="0">
                                  <w14:schemeClr w14:val="bg1"/>
                                </w14:glow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85B4BF" wp14:editId="29E08E21">
                                  <wp:extent cx="2166620" cy="1624965"/>
                                  <wp:effectExtent l="0" t="0" r="5080" b="0"/>
                                  <wp:docPr id="771002283" name="Billede 9" descr="Et billede, der indeholder udendørs, bjerg, bygning, klippe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1002283" name="Billede 9" descr="Et billede, der indeholder udendørs, bjerg, bygning, klippe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2166620" cy="162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1C584" id="Rektangel 12" o:spid="_x0000_s1033" style="position:absolute;margin-left:-38.7pt;margin-top:24.85pt;width:186pt;height:194.2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" filled="f" strokecolor="white [3212]" strokeweight="1pt">
                <v:textbox>
                  <w:txbxContent>
                    <w:p w14:paraId="60871865" w14:textId="6CD52F54" w:rsidR="00162CFB" w:rsidRPr="00A8226A" w:rsidRDefault="00EC7CBA" w:rsidP="00162CFB">
                      <w:pPr>
                        <w:jc w:val="center"/>
                        <w:rPr>
                          <w:color w:val="FFFFFF" w:themeColor="background1"/>
                          <w14:glow w14:rad="0">
                            <w14:schemeClr w14:val="bg1"/>
                          </w14:glow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85B4BF" wp14:editId="29E08E21">
                            <wp:extent cx="2166620" cy="1624965"/>
                            <wp:effectExtent l="0" t="0" r="5080" b="0"/>
                            <wp:docPr id="771002283" name="Billede 9" descr="Et billede, der indeholder udendørs, bjerg, bygning, klippe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1002283" name="Billede 9" descr="Et billede, der indeholder udendørs, bjerg, bygning, klippe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2166620" cy="162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14BEA74" w14:textId="6D60BD6B" w:rsidR="000268F6" w:rsidRDefault="00E333D0" w:rsidP="005627B6">
      <w:r>
        <w:rPr>
          <w:noProof/>
        </w:rPr>
        <mc:AlternateContent>
          <mc:Choice Requires="wps">
            <w:drawing>
              <wp:anchor distT="0" distB="0" distL="114300" distR="114300" simplePos="0" relativeHeight="251663366" behindDoc="0" locked="0" layoutInCell="1" allowOverlap="1" wp14:anchorId="334FA21D" wp14:editId="57A309CF">
                <wp:simplePos x="0" y="0"/>
                <wp:positionH relativeFrom="margin">
                  <wp:posOffset>4231640</wp:posOffset>
                </wp:positionH>
                <wp:positionV relativeFrom="paragraph">
                  <wp:posOffset>29845</wp:posOffset>
                </wp:positionV>
                <wp:extent cx="2362200" cy="2466975"/>
                <wp:effectExtent l="133350" t="133350" r="152400" b="161925"/>
                <wp:wrapNone/>
                <wp:docPr id="904003869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2466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B4870E" w14:textId="4416D3B8" w:rsidR="00E333D0" w:rsidRPr="00A8226A" w:rsidRDefault="00315C7A" w:rsidP="00162CFB">
                            <w:pPr>
                              <w:jc w:val="center"/>
                              <w:rPr>
                                <w14:glow w14:rad="0">
                                  <w14:schemeClr w14:val="bg1"/>
                                </w14:glow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8A869E" wp14:editId="06E4A1D5">
                                  <wp:extent cx="2166620" cy="1624965"/>
                                  <wp:effectExtent l="0" t="0" r="5080" b="0"/>
                                  <wp:docPr id="2006006533" name="Billede 11" descr="Et billede, der indeholder udendørs, sø, bjerg, rejse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6006533" name="Billede 11" descr="Et billede, der indeholder udendørs, sø, bjerg, rejse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2166620" cy="162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FA21D" id="_x0000_s1034" style="position:absolute;margin-left:333.2pt;margin-top:2.35pt;width:186pt;height:194.25pt;z-index:2516633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" filled="f" strokecolor="white [3212]" strokeweight="1pt">
                <v:textbox>
                  <w:txbxContent>
                    <w:p w14:paraId="25B4870E" w14:textId="4416D3B8" w:rsidR="00E333D0" w:rsidRPr="00A8226A" w:rsidRDefault="00315C7A" w:rsidP="00162CFB">
                      <w:pPr>
                        <w:jc w:val="center"/>
                        <w:rPr>
                          <w14:glow w14:rad="0">
                            <w14:schemeClr w14:val="bg1"/>
                          </w14:glow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8A869E" wp14:editId="06E4A1D5">
                            <wp:extent cx="2166620" cy="1624965"/>
                            <wp:effectExtent l="0" t="0" r="5080" b="0"/>
                            <wp:docPr id="2006006533" name="Billede 11" descr="Et billede, der indeholder udendørs, sø, bjerg, rejse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6006533" name="Billede 11" descr="Et billede, der indeholder udendørs, sø, bjerg, rejse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2166620" cy="162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3D9805C" wp14:editId="526FFE1D">
                <wp:simplePos x="0" y="0"/>
                <wp:positionH relativeFrom="margin">
                  <wp:posOffset>1869440</wp:posOffset>
                </wp:positionH>
                <wp:positionV relativeFrom="paragraph">
                  <wp:posOffset>29845</wp:posOffset>
                </wp:positionV>
                <wp:extent cx="2362200" cy="2466975"/>
                <wp:effectExtent l="0" t="0" r="19050" b="28575"/>
                <wp:wrapNone/>
                <wp:docPr id="688623841" name="Rektange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2466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22D01" w14:textId="0CBF7ACE" w:rsidR="00E333D0" w:rsidRPr="00A8226A" w:rsidRDefault="00EA7837" w:rsidP="00162CFB">
                            <w:pPr>
                              <w:jc w:val="center"/>
                              <w:rPr>
                                <w:outline/>
                                <w:color w:val="FFFFFF" w:themeColor="background1"/>
                                <w14:glow w14:rad="0">
                                  <w14:schemeClr w14:val="bg1"/>
                                </w14:glow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00A006" wp14:editId="26FF5D2A">
                                  <wp:extent cx="2166620" cy="1624965"/>
                                  <wp:effectExtent l="0" t="0" r="5080" b="0"/>
                                  <wp:docPr id="508835257" name="Billede 10" descr="Et billede, der indeholder udendørs, sø, bygning, vand&#10;&#10;AI-genereret indhold kan være ukorrek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8835257" name="Billede 10" descr="Et billede, der indeholder udendørs, sø, bygning, vand&#10;&#10;AI-genereret indhold kan være ukorrek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2166620" cy="1624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9805C" id="_x0000_s1035" style="position:absolute;margin-left:147.2pt;margin-top:2.35pt;width:186pt;height:194.25pt;z-index:25172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" filled="f" strokecolor="white [3212]" strokeweight="1pt">
                <v:textbox>
                  <w:txbxContent>
                    <w:p w14:paraId="69122D01" w14:textId="0CBF7ACE" w:rsidR="00E333D0" w:rsidRPr="00A8226A" w:rsidRDefault="00EA7837" w:rsidP="00162CFB">
                      <w:pPr>
                        <w:jc w:val="center"/>
                        <w:rPr>
                          <w:outline/>
                          <w:color w:val="FFFFFF" w:themeColor="background1"/>
                          <w14:glow w14:rad="0">
                            <w14:schemeClr w14:val="bg1"/>
                          </w14:glow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00A006" wp14:editId="26FF5D2A">
                            <wp:extent cx="2166620" cy="1624965"/>
                            <wp:effectExtent l="0" t="0" r="5080" b="0"/>
                            <wp:docPr id="508835257" name="Billede 10" descr="Et billede, der indeholder udendørs, sø, bygning, vand&#10;&#10;AI-genereret indhold kan være ukorrek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8835257" name="Billede 10" descr="Et billede, der indeholder udendørs, sø, bygning, vand&#10;&#10;AI-genereret indhold kan være ukorrek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2166620" cy="1624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86E3CB5" w14:textId="4E32737E" w:rsidR="00E30F34" w:rsidRDefault="00E30F34">
      <w:pPr>
        <w:rPr>
          <w:rFonts w:asciiTheme="majorHAnsi" w:eastAsiaTheme="majorEastAsia" w:hAnsiTheme="majorHAnsi" w:cstheme="majorBidi"/>
          <w:sz w:val="26"/>
          <w:szCs w:val="26"/>
        </w:rPr>
      </w:pPr>
    </w:p>
    <w:p w14:paraId="468BE2AF" w14:textId="4FA7CD89" w:rsidR="00416996" w:rsidRDefault="00416996">
      <w:pPr>
        <w:rPr>
          <w:rFonts w:asciiTheme="majorHAnsi" w:eastAsiaTheme="majorEastAsia" w:hAnsiTheme="majorHAnsi" w:cstheme="majorBidi"/>
          <w:sz w:val="26"/>
          <w:szCs w:val="26"/>
        </w:rPr>
      </w:pPr>
    </w:p>
    <w:sectPr w:rsidR="00416996" w:rsidSect="00FB6077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9C23C7"/>
    <w:multiLevelType w:val="hybridMultilevel"/>
    <w:tmpl w:val="8B78029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1E00EF"/>
    <w:multiLevelType w:val="hybridMultilevel"/>
    <w:tmpl w:val="F52A099A"/>
    <w:lvl w:ilvl="0" w:tplc="040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6967688">
    <w:abstractNumId w:val="0"/>
  </w:num>
  <w:num w:numId="2" w16cid:durableId="43896107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4819"/>
    <w:rsid w:val="0000214B"/>
    <w:rsid w:val="00007E46"/>
    <w:rsid w:val="00020140"/>
    <w:rsid w:val="000268F6"/>
    <w:rsid w:val="0002753F"/>
    <w:rsid w:val="00043E32"/>
    <w:rsid w:val="000471BD"/>
    <w:rsid w:val="00051E58"/>
    <w:rsid w:val="00053F25"/>
    <w:rsid w:val="000543B0"/>
    <w:rsid w:val="00056178"/>
    <w:rsid w:val="00064C93"/>
    <w:rsid w:val="00070A62"/>
    <w:rsid w:val="000928DA"/>
    <w:rsid w:val="000B08AB"/>
    <w:rsid w:val="000C34AF"/>
    <w:rsid w:val="000E172A"/>
    <w:rsid w:val="000E2DFD"/>
    <w:rsid w:val="000E77A9"/>
    <w:rsid w:val="000F23F3"/>
    <w:rsid w:val="000F4770"/>
    <w:rsid w:val="001002FA"/>
    <w:rsid w:val="00125C95"/>
    <w:rsid w:val="00140DAF"/>
    <w:rsid w:val="001576FB"/>
    <w:rsid w:val="00162CFB"/>
    <w:rsid w:val="001635A4"/>
    <w:rsid w:val="00172A3D"/>
    <w:rsid w:val="00191CE1"/>
    <w:rsid w:val="001A1A4F"/>
    <w:rsid w:val="001C4736"/>
    <w:rsid w:val="00204E6A"/>
    <w:rsid w:val="0023444E"/>
    <w:rsid w:val="00241FDA"/>
    <w:rsid w:val="002444DF"/>
    <w:rsid w:val="002450EC"/>
    <w:rsid w:val="00262D4D"/>
    <w:rsid w:val="002664D3"/>
    <w:rsid w:val="0027466C"/>
    <w:rsid w:val="002811E8"/>
    <w:rsid w:val="002D0822"/>
    <w:rsid w:val="002D0AC3"/>
    <w:rsid w:val="002D4769"/>
    <w:rsid w:val="002E618F"/>
    <w:rsid w:val="003122C7"/>
    <w:rsid w:val="0031268C"/>
    <w:rsid w:val="003144B0"/>
    <w:rsid w:val="00315C7A"/>
    <w:rsid w:val="00317F89"/>
    <w:rsid w:val="00322580"/>
    <w:rsid w:val="00335A7E"/>
    <w:rsid w:val="00351EC7"/>
    <w:rsid w:val="003665B7"/>
    <w:rsid w:val="00372AF3"/>
    <w:rsid w:val="003825E0"/>
    <w:rsid w:val="00383A56"/>
    <w:rsid w:val="00387A91"/>
    <w:rsid w:val="003B247C"/>
    <w:rsid w:val="003C56AE"/>
    <w:rsid w:val="003C786D"/>
    <w:rsid w:val="003D2770"/>
    <w:rsid w:val="003D3208"/>
    <w:rsid w:val="0040245D"/>
    <w:rsid w:val="00416996"/>
    <w:rsid w:val="00421987"/>
    <w:rsid w:val="00426716"/>
    <w:rsid w:val="00445C0F"/>
    <w:rsid w:val="00446454"/>
    <w:rsid w:val="004574BD"/>
    <w:rsid w:val="00465559"/>
    <w:rsid w:val="00466387"/>
    <w:rsid w:val="0046793A"/>
    <w:rsid w:val="00467A00"/>
    <w:rsid w:val="00470DE6"/>
    <w:rsid w:val="00483D1D"/>
    <w:rsid w:val="0049299E"/>
    <w:rsid w:val="004B2AFC"/>
    <w:rsid w:val="004D3FC3"/>
    <w:rsid w:val="005112EB"/>
    <w:rsid w:val="00536C6B"/>
    <w:rsid w:val="00544ED5"/>
    <w:rsid w:val="00546139"/>
    <w:rsid w:val="0055521F"/>
    <w:rsid w:val="005627B6"/>
    <w:rsid w:val="00571B61"/>
    <w:rsid w:val="00575D54"/>
    <w:rsid w:val="00596BE4"/>
    <w:rsid w:val="005A3601"/>
    <w:rsid w:val="005C5825"/>
    <w:rsid w:val="005D02E6"/>
    <w:rsid w:val="005F2CFD"/>
    <w:rsid w:val="00601AFE"/>
    <w:rsid w:val="00617C46"/>
    <w:rsid w:val="00636D33"/>
    <w:rsid w:val="00641F79"/>
    <w:rsid w:val="00652BDB"/>
    <w:rsid w:val="0065583C"/>
    <w:rsid w:val="006812D6"/>
    <w:rsid w:val="00683C2C"/>
    <w:rsid w:val="006A3C43"/>
    <w:rsid w:val="006A766F"/>
    <w:rsid w:val="006B7EC2"/>
    <w:rsid w:val="006C4E55"/>
    <w:rsid w:val="006C59EC"/>
    <w:rsid w:val="006D0D3E"/>
    <w:rsid w:val="006D1069"/>
    <w:rsid w:val="006D7204"/>
    <w:rsid w:val="006D7D04"/>
    <w:rsid w:val="006E6E44"/>
    <w:rsid w:val="0071056A"/>
    <w:rsid w:val="00745B85"/>
    <w:rsid w:val="00753D54"/>
    <w:rsid w:val="00780FF4"/>
    <w:rsid w:val="00781927"/>
    <w:rsid w:val="00783A58"/>
    <w:rsid w:val="007B262B"/>
    <w:rsid w:val="007C655F"/>
    <w:rsid w:val="00831197"/>
    <w:rsid w:val="00851D3A"/>
    <w:rsid w:val="008534C1"/>
    <w:rsid w:val="00862165"/>
    <w:rsid w:val="00864373"/>
    <w:rsid w:val="0086450E"/>
    <w:rsid w:val="008649BD"/>
    <w:rsid w:val="00874221"/>
    <w:rsid w:val="00875312"/>
    <w:rsid w:val="008859F1"/>
    <w:rsid w:val="00893256"/>
    <w:rsid w:val="00896C3F"/>
    <w:rsid w:val="008B0C21"/>
    <w:rsid w:val="008B4449"/>
    <w:rsid w:val="008C4DF4"/>
    <w:rsid w:val="008D6077"/>
    <w:rsid w:val="008D79A1"/>
    <w:rsid w:val="008E3952"/>
    <w:rsid w:val="00923CC7"/>
    <w:rsid w:val="00927A33"/>
    <w:rsid w:val="00927E08"/>
    <w:rsid w:val="00951EA6"/>
    <w:rsid w:val="00953BE8"/>
    <w:rsid w:val="00956676"/>
    <w:rsid w:val="009678FC"/>
    <w:rsid w:val="00981783"/>
    <w:rsid w:val="009944B0"/>
    <w:rsid w:val="009A3310"/>
    <w:rsid w:val="009A5795"/>
    <w:rsid w:val="009C45BC"/>
    <w:rsid w:val="009D6DF5"/>
    <w:rsid w:val="009E19E3"/>
    <w:rsid w:val="009F4517"/>
    <w:rsid w:val="009F7B38"/>
    <w:rsid w:val="00A07C08"/>
    <w:rsid w:val="00A11D0C"/>
    <w:rsid w:val="00A30C65"/>
    <w:rsid w:val="00A337DF"/>
    <w:rsid w:val="00A405B7"/>
    <w:rsid w:val="00A47AF5"/>
    <w:rsid w:val="00A67520"/>
    <w:rsid w:val="00A73197"/>
    <w:rsid w:val="00A8226A"/>
    <w:rsid w:val="00A90E23"/>
    <w:rsid w:val="00A94819"/>
    <w:rsid w:val="00AD51A6"/>
    <w:rsid w:val="00AE617B"/>
    <w:rsid w:val="00AF596A"/>
    <w:rsid w:val="00B01C2E"/>
    <w:rsid w:val="00B02841"/>
    <w:rsid w:val="00B11953"/>
    <w:rsid w:val="00B21F2E"/>
    <w:rsid w:val="00B342D0"/>
    <w:rsid w:val="00B51328"/>
    <w:rsid w:val="00B66A1E"/>
    <w:rsid w:val="00B86F47"/>
    <w:rsid w:val="00B977DB"/>
    <w:rsid w:val="00BA03F1"/>
    <w:rsid w:val="00BB3363"/>
    <w:rsid w:val="00C0283E"/>
    <w:rsid w:val="00C05785"/>
    <w:rsid w:val="00C24D89"/>
    <w:rsid w:val="00C35CCB"/>
    <w:rsid w:val="00C43C10"/>
    <w:rsid w:val="00C46B7D"/>
    <w:rsid w:val="00C47327"/>
    <w:rsid w:val="00C5306A"/>
    <w:rsid w:val="00C5415D"/>
    <w:rsid w:val="00C87BAD"/>
    <w:rsid w:val="00CD2913"/>
    <w:rsid w:val="00CF41C3"/>
    <w:rsid w:val="00D03D0B"/>
    <w:rsid w:val="00D174E1"/>
    <w:rsid w:val="00D47D50"/>
    <w:rsid w:val="00D55864"/>
    <w:rsid w:val="00D6249E"/>
    <w:rsid w:val="00D76879"/>
    <w:rsid w:val="00D8515F"/>
    <w:rsid w:val="00D9593A"/>
    <w:rsid w:val="00D97CCA"/>
    <w:rsid w:val="00DA7B2E"/>
    <w:rsid w:val="00DC1F7A"/>
    <w:rsid w:val="00DC742D"/>
    <w:rsid w:val="00DD4112"/>
    <w:rsid w:val="00DD7172"/>
    <w:rsid w:val="00DD7FF5"/>
    <w:rsid w:val="00E1558C"/>
    <w:rsid w:val="00E23B77"/>
    <w:rsid w:val="00E27963"/>
    <w:rsid w:val="00E30F34"/>
    <w:rsid w:val="00E333D0"/>
    <w:rsid w:val="00E33BDE"/>
    <w:rsid w:val="00E43F0B"/>
    <w:rsid w:val="00E674C7"/>
    <w:rsid w:val="00E710B7"/>
    <w:rsid w:val="00E73C7A"/>
    <w:rsid w:val="00EA7837"/>
    <w:rsid w:val="00EC0A3E"/>
    <w:rsid w:val="00EC7CBA"/>
    <w:rsid w:val="00ED0785"/>
    <w:rsid w:val="00ED37CB"/>
    <w:rsid w:val="00EE58B6"/>
    <w:rsid w:val="00F10C52"/>
    <w:rsid w:val="00F114EE"/>
    <w:rsid w:val="00F563E1"/>
    <w:rsid w:val="00F67EE0"/>
    <w:rsid w:val="00F74034"/>
    <w:rsid w:val="00F86AE4"/>
    <w:rsid w:val="00FA68D9"/>
    <w:rsid w:val="00FB4A92"/>
    <w:rsid w:val="00FB4F50"/>
    <w:rsid w:val="00FB6077"/>
    <w:rsid w:val="00FC70AA"/>
    <w:rsid w:val="00FD06F1"/>
    <w:rsid w:val="00FD32E9"/>
    <w:rsid w:val="00FF3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8D4F8B"/>
  <w15:docId w15:val="{68B6BD77-4092-425F-B32B-33DBB6875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7C655F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sz w:val="32"/>
      <w:szCs w:val="32"/>
      <w:lang w:eastAsia="da-DK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02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0268F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7C655F"/>
    <w:rPr>
      <w:rFonts w:asciiTheme="majorHAnsi" w:eastAsiaTheme="majorEastAsia" w:hAnsiTheme="majorHAnsi" w:cstheme="majorBidi"/>
      <w:sz w:val="32"/>
      <w:szCs w:val="32"/>
      <w:lang w:eastAsia="da-DK"/>
    </w:rPr>
  </w:style>
  <w:style w:type="paragraph" w:styleId="Listeafsnit">
    <w:name w:val="List Paragraph"/>
    <w:basedOn w:val="Normal"/>
    <w:uiPriority w:val="34"/>
    <w:qFormat/>
    <w:rsid w:val="005627B6"/>
    <w:pPr>
      <w:ind w:left="720"/>
      <w:contextualSpacing/>
    </w:pPr>
  </w:style>
  <w:style w:type="character" w:customStyle="1" w:styleId="Overskrift2Tegn">
    <w:name w:val="Overskrift 2 Tegn"/>
    <w:basedOn w:val="Standardskrifttypeiafsnit"/>
    <w:link w:val="Overskrift2"/>
    <w:uiPriority w:val="9"/>
    <w:rsid w:val="000268F6"/>
    <w:rPr>
      <w:rFonts w:asciiTheme="majorHAnsi" w:eastAsiaTheme="majorEastAsia" w:hAnsiTheme="majorHAnsi" w:cstheme="majorBidi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0268F6"/>
    <w:rPr>
      <w:rFonts w:asciiTheme="majorHAnsi" w:eastAsiaTheme="majorEastAsia" w:hAnsiTheme="majorHAnsi" w:cstheme="majorBidi"/>
      <w:szCs w:val="24"/>
    </w:rPr>
  </w:style>
  <w:style w:type="table" w:styleId="Tabel-Gitter">
    <w:name w:val="Table Grid"/>
    <w:basedOn w:val="Tabel-Normal"/>
    <w:uiPriority w:val="39"/>
    <w:rsid w:val="004169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customXml" Target="../customXml/item4.xml"/><Relationship Id="rId9" Type="http://schemas.openxmlformats.org/officeDocument/2006/relationships/image" Target="media/image1.jpeg"/><Relationship Id="rId14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tt\Karl%20Jensen%20A%20S\A%20S%20Karl%20Jensen%20-%20Dokumenter%20(1)\03%20Byggeafdelingen\Referencebyggerier\Reference%20Skabelon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05AB4D31870924891D603102BB6EE63" ma:contentTypeVersion="14" ma:contentTypeDescription="Opret et nyt dokument." ma:contentTypeScope="" ma:versionID="9d84455796db9d2a763c52de7650d5cf">
  <xsd:schema xmlns:xsd="http://www.w3.org/2001/XMLSchema" xmlns:xs="http://www.w3.org/2001/XMLSchema" xmlns:p="http://schemas.microsoft.com/office/2006/metadata/properties" xmlns:ns2="287442d2-8182-40ff-88cf-ce21935f5fcf" xmlns:ns3="0ed1b314-933b-4fb8-aac2-e4d9d9675eb3" targetNamespace="http://schemas.microsoft.com/office/2006/metadata/properties" ma:root="true" ma:fieldsID="4f253b1ba46388eea50a12e594adab22" ns2:_="" ns3:_="">
    <xsd:import namespace="287442d2-8182-40ff-88cf-ce21935f5fcf"/>
    <xsd:import namespace="0ed1b314-933b-4fb8-aac2-e4d9d9675eb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7442d2-8182-40ff-88cf-ce21935f5f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Billedmærker" ma:readOnly="false" ma:fieldId="{5cf76f15-5ced-4ddc-b409-7134ff3c332f}" ma:taxonomyMulti="true" ma:sspId="eebc6a05-24c3-47b2-bd90-9be8118df12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d1b314-933b-4fb8-aac2-e4d9d9675eb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0d53cb8d-24cf-42c0-ace9-af6a1b0d186b}" ma:internalName="TaxCatchAll" ma:showField="CatchAllData" ma:web="0ed1b314-933b-4fb8-aac2-e4d9d9675e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ed1b314-933b-4fb8-aac2-e4d9d9675eb3" xsi:nil="true"/>
    <lcf76f155ced4ddcb4097134ff3c332f xmlns="287442d2-8182-40ff-88cf-ce21935f5f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50779EB-75F9-485D-AA9E-ED41ED5FB04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C410689-73B3-401E-B7E7-4B21A761A44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6A9B87F-68A7-4225-8A88-74E66E0C37B2}"/>
</file>

<file path=customXml/itemProps4.xml><?xml version="1.0" encoding="utf-8"?>
<ds:datastoreItem xmlns:ds="http://schemas.openxmlformats.org/officeDocument/2006/customXml" ds:itemID="{A2183A07-C84E-4C1D-A5B0-18D3022B4D12}">
  <ds:schemaRefs>
    <ds:schemaRef ds:uri="http://schemas.microsoft.com/office/2006/metadata/properties"/>
    <ds:schemaRef ds:uri="http://schemas.microsoft.com/office/infopath/2007/PartnerControls"/>
    <ds:schemaRef ds:uri="de3d6de4-811a-415f-9c8c-97ed2f71f86a"/>
    <ds:schemaRef ds:uri="595e7b5a-7990-450a-939d-d6a09aace7a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Reference Skabelon</Template>
  <TotalTime>17</TotalTime>
  <Pages>1</Pages>
  <Words>15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Thisted Tordrup</dc:creator>
  <cp:keywords/>
  <dc:description/>
  <cp:lastModifiedBy>Mads Flarup Kastbjerg</cp:lastModifiedBy>
  <cp:revision>27</cp:revision>
  <cp:lastPrinted>2024-02-21T05:58:00Z</cp:lastPrinted>
  <dcterms:created xsi:type="dcterms:W3CDTF">2026-01-04T06:28:00Z</dcterms:created>
  <dcterms:modified xsi:type="dcterms:W3CDTF">2026-01-04T06:46:00Z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0x010100305AB4D31870924891D603102BB6EE63</vt:lpwstr>
  </property>
  <property fmtid="{D5CDD505-2E9C-101B-9397-08002B2CF9AE}" pid="3" name="MediaServiceImageTags">
    <vt:lpwstr/>
  </property>
</Properties>
</file>