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6D937" w14:textId="77777777" w:rsidR="007C655F" w:rsidRDefault="0046793A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81BBA0D" wp14:editId="5ABD7DCE">
                <wp:simplePos x="0" y="0"/>
                <wp:positionH relativeFrom="column">
                  <wp:posOffset>-714228</wp:posOffset>
                </wp:positionH>
                <wp:positionV relativeFrom="paragraph">
                  <wp:posOffset>-1068412</wp:posOffset>
                </wp:positionV>
                <wp:extent cx="7559040" cy="1438910"/>
                <wp:effectExtent l="0" t="0" r="3810" b="8890"/>
                <wp:wrapNone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438910"/>
                          <a:chOff x="0" y="0"/>
                          <a:chExt cx="7559040" cy="1438910"/>
                        </a:xfrm>
                      </wpg:grpSpPr>
                      <pic:pic xmlns:pic="http://schemas.openxmlformats.org/drawingml/2006/picture">
                        <pic:nvPicPr>
                          <pic:cNvPr id="3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Tekstfelt 42"/>
                        <wps:cNvSpPr txBox="1"/>
                        <wps:spPr>
                          <a:xfrm>
                            <a:off x="5240215" y="240323"/>
                            <a:ext cx="1889185" cy="9834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C9BF04" w14:textId="77777777" w:rsidR="00956676" w:rsidRPr="00956676" w:rsidRDefault="00956676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BBA0D" id="Gruppe 2" o:spid="_x0000_s1026" style="position:absolute;margin-left:-56.25pt;margin-top:-84.15pt;width:595.2pt;height:113.3pt;z-index:-251644928" coordsize="75590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CHbJahIQnOa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width:75590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42" o:spid="_x0000_s1028" type="#_x0000_t202" style="position:absolute;left:52402;top:2403;width:18892;height:9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15C9BF04" w14:textId="77777777" w:rsidR="00956676" w:rsidRPr="00956676" w:rsidRDefault="00956676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A880CAA" w14:textId="77777777" w:rsidR="007C655F" w:rsidRDefault="007C655F"/>
    <w:p w14:paraId="6B0F12E8" w14:textId="681431EB" w:rsidR="00AF596A" w:rsidRPr="00AF596A" w:rsidRDefault="00B01C2E" w:rsidP="003C786D">
      <w:pPr>
        <w:pStyle w:val="Overskrift1"/>
        <w:ind w:left="709"/>
      </w:pPr>
      <w:r>
        <w:t>Refer</w:t>
      </w:r>
      <w:r w:rsidR="009A3310">
        <w:t>e</w:t>
      </w:r>
      <w:r>
        <w:t xml:space="preserve">nce: </w:t>
      </w:r>
      <w:r w:rsidR="00A94819">
        <w:t>Fjernvarme</w:t>
      </w:r>
      <w:r w:rsidR="00DA7B2E">
        <w:t xml:space="preserve">, </w:t>
      </w:r>
      <w:r w:rsidR="002811E8">
        <w:t>e</w:t>
      </w:r>
      <w:r w:rsidR="00DA7B2E">
        <w:t xml:space="preserve">tablering af </w:t>
      </w:r>
      <w:r w:rsidR="00B21F2E">
        <w:t>h</w:t>
      </w:r>
      <w:r w:rsidR="00DA7B2E">
        <w:t>ovedledning</w:t>
      </w:r>
      <w:r w:rsidR="00C5306A">
        <w:t xml:space="preserve"> og stikledninger</w:t>
      </w:r>
    </w:p>
    <w:p w14:paraId="01F8534B" w14:textId="77777777" w:rsidR="000268F6" w:rsidRDefault="009A3310" w:rsidP="007C655F">
      <w:pPr>
        <w:rPr>
          <w:lang w:eastAsia="da-D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90360E" wp14:editId="3BED79FF">
                <wp:simplePos x="0" y="0"/>
                <wp:positionH relativeFrom="column">
                  <wp:posOffset>-670665</wp:posOffset>
                </wp:positionH>
                <wp:positionV relativeFrom="page">
                  <wp:posOffset>2041525</wp:posOffset>
                </wp:positionV>
                <wp:extent cx="7454900" cy="331851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3318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C1CE1" w14:textId="1602877B" w:rsidR="007C655F" w:rsidRDefault="00191CE1" w:rsidP="007C65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C47327" w:rsidRPr="00C47327">
                              <w:rPr>
                                <w:noProof/>
                              </w:rPr>
                              <w:drawing>
                                <wp:inline distT="0" distB="0" distL="0" distR="0" wp14:anchorId="7A142CEE" wp14:editId="730CAFF4">
                                  <wp:extent cx="5807075" cy="3220720"/>
                                  <wp:effectExtent l="0" t="0" r="3175" b="0"/>
                                  <wp:docPr id="51933868" name="Billede 1" descr="Et billede, der indeholder udendørs, sky, træ, køretøj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33868" name="Billede 1" descr="Et billede, der indeholder udendørs, sky, træ, køretøj&#10;&#10;Automatisk genereret beskrivelse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7075" cy="322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2D4D">
                              <w:rPr>
                                <w:noProof/>
                              </w:rPr>
                              <w:drawing>
                                <wp:inline distT="0" distB="0" distL="0" distR="0" wp14:anchorId="100D40C9" wp14:editId="677B10B2">
                                  <wp:extent cx="3764915" cy="3220720"/>
                                  <wp:effectExtent l="0" t="0" r="6985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915" cy="322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3310">
                              <w:rPr>
                                <w:noProof/>
                              </w:rPr>
                              <w:drawing>
                                <wp:inline distT="0" distB="0" distL="0" distR="0" wp14:anchorId="3D43B85A" wp14:editId="6A043460">
                                  <wp:extent cx="5195570" cy="3220720"/>
                                  <wp:effectExtent l="0" t="0" r="0" b="0"/>
                                  <wp:docPr id="33" name="Billede 33" descr="Et billede, der indeholder græs, indendør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Arl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5570" cy="322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360E" id="Tekstfelt 4" o:spid="_x0000_s1029" type="#_x0000_t202" style="position:absolute;margin-left:-52.8pt;margin-top:160.75pt;width:587pt;height:26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" fillcolor="white [3201]" stroked="f" strokeweight=".5pt">
                <v:textbox>
                  <w:txbxContent>
                    <w:p w14:paraId="7A4C1CE1" w14:textId="1602877B" w:rsidR="007C655F" w:rsidRDefault="00191CE1" w:rsidP="007C655F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C47327" w:rsidRPr="00C47327">
                        <w:rPr>
                          <w:noProof/>
                        </w:rPr>
                        <w:drawing>
                          <wp:inline distT="0" distB="0" distL="0" distR="0" wp14:anchorId="7A142CEE" wp14:editId="730CAFF4">
                            <wp:extent cx="5807075" cy="3220720"/>
                            <wp:effectExtent l="0" t="0" r="3175" b="0"/>
                            <wp:docPr id="51933868" name="Billede 1" descr="Et billede, der indeholder udendørs, sky, træ, køretøj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933868" name="Billede 1" descr="Et billede, der indeholder udendørs, sky, træ, køretøj&#10;&#10;Automatisk genereret beskrivels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7075" cy="322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2D4D">
                        <w:rPr>
                          <w:noProof/>
                        </w:rPr>
                        <w:drawing>
                          <wp:inline distT="0" distB="0" distL="0" distR="0" wp14:anchorId="100D40C9" wp14:editId="677B10B2">
                            <wp:extent cx="3764915" cy="3220720"/>
                            <wp:effectExtent l="0" t="0" r="6985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915" cy="322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3310">
                        <w:rPr>
                          <w:noProof/>
                        </w:rPr>
                        <w:drawing>
                          <wp:inline distT="0" distB="0" distL="0" distR="0" wp14:anchorId="3D43B85A" wp14:editId="6A043460">
                            <wp:extent cx="5195570" cy="3220720"/>
                            <wp:effectExtent l="0" t="0" r="0" b="0"/>
                            <wp:docPr id="33" name="Billede 33" descr="Et billede, der indeholder græs, indendør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Arl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5570" cy="322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A011E1" w14:textId="77777777" w:rsidR="007C655F" w:rsidRDefault="007C655F" w:rsidP="007C655F">
      <w:pPr>
        <w:rPr>
          <w:lang w:eastAsia="da-DK"/>
        </w:rPr>
      </w:pPr>
    </w:p>
    <w:p w14:paraId="4DDAAFF8" w14:textId="77777777" w:rsidR="007C655F" w:rsidRPr="007C655F" w:rsidRDefault="007C655F" w:rsidP="007C655F">
      <w:pPr>
        <w:rPr>
          <w:lang w:eastAsia="da-DK"/>
        </w:rPr>
      </w:pPr>
    </w:p>
    <w:p w14:paraId="599D95A8" w14:textId="77777777" w:rsidR="00601AFE" w:rsidRDefault="00601AFE"/>
    <w:p w14:paraId="0D8342B3" w14:textId="77777777" w:rsidR="005627B6" w:rsidRPr="005627B6" w:rsidRDefault="005627B6" w:rsidP="005627B6"/>
    <w:p w14:paraId="7FA27962" w14:textId="77777777" w:rsidR="005627B6" w:rsidRPr="005627B6" w:rsidRDefault="005627B6" w:rsidP="005627B6"/>
    <w:p w14:paraId="171792D3" w14:textId="77777777" w:rsidR="005627B6" w:rsidRPr="005627B6" w:rsidRDefault="005627B6" w:rsidP="005627B6"/>
    <w:p w14:paraId="7E68639E" w14:textId="77777777" w:rsidR="005627B6" w:rsidRPr="005627B6" w:rsidRDefault="005627B6" w:rsidP="005627B6"/>
    <w:p w14:paraId="05C2A2BB" w14:textId="77777777" w:rsidR="005627B6" w:rsidRPr="005627B6" w:rsidRDefault="005627B6" w:rsidP="005627B6"/>
    <w:p w14:paraId="16E99D01" w14:textId="77777777" w:rsidR="005627B6" w:rsidRPr="005627B6" w:rsidRDefault="005627B6" w:rsidP="005627B6"/>
    <w:p w14:paraId="1B38E444" w14:textId="77777777" w:rsidR="005627B6" w:rsidRPr="005627B6" w:rsidRDefault="005627B6" w:rsidP="005627B6"/>
    <w:p w14:paraId="7099C151" w14:textId="77777777" w:rsidR="005627B6" w:rsidRPr="005627B6" w:rsidRDefault="005627B6" w:rsidP="005627B6"/>
    <w:p w14:paraId="559A3E9B" w14:textId="1F495495" w:rsidR="005627B6" w:rsidRPr="005627B6" w:rsidRDefault="00953BE8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13C4E" wp14:editId="59B04AAF">
                <wp:simplePos x="0" y="0"/>
                <wp:positionH relativeFrom="column">
                  <wp:posOffset>393093</wp:posOffset>
                </wp:positionH>
                <wp:positionV relativeFrom="page">
                  <wp:posOffset>5406887</wp:posOffset>
                </wp:positionV>
                <wp:extent cx="2726055" cy="1144988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14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26DBD" w14:textId="77777777" w:rsidR="000268F6" w:rsidRPr="00AE617B" w:rsidRDefault="000268F6" w:rsidP="008753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Fakta:</w:t>
                            </w:r>
                          </w:p>
                          <w:p w14:paraId="1AE8B9D0" w14:textId="7A1E49DA" w:rsidR="00317F89" w:rsidRPr="00536C6B" w:rsidRDefault="00317F89" w:rsidP="00317F89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6C6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Bygherre: </w:t>
                            </w:r>
                            <w:r w:rsidR="00A94819">
                              <w:rPr>
                                <w:sz w:val="16"/>
                                <w:szCs w:val="16"/>
                              </w:rPr>
                              <w:t>Hobro Varmeværk</w:t>
                            </w:r>
                          </w:p>
                          <w:p w14:paraId="6D2D2558" w14:textId="615CCDD0" w:rsidR="00317F89" w:rsidRDefault="00317F89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53D5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Kunde: </w:t>
                            </w:r>
                            <w:r w:rsidR="00A94819">
                              <w:rPr>
                                <w:sz w:val="16"/>
                                <w:szCs w:val="16"/>
                              </w:rPr>
                              <w:t>Hobro Varmeværk</w:t>
                            </w:r>
                          </w:p>
                          <w:p w14:paraId="7976D39C" w14:textId="77777777" w:rsidR="00317F89" w:rsidRDefault="00317F89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53D5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Sted: </w:t>
                            </w:r>
                            <w:r w:rsidRPr="00753D54">
                              <w:rPr>
                                <w:sz w:val="16"/>
                                <w:szCs w:val="16"/>
                              </w:rPr>
                              <w:t>9500 Hobro</w:t>
                            </w:r>
                          </w:p>
                          <w:p w14:paraId="061A7C68" w14:textId="51B46A48" w:rsidR="00B977DB" w:rsidRPr="005A3601" w:rsidRDefault="00B977DB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77D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Periode:</w:t>
                            </w:r>
                            <w:r w:rsidR="00927A3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A3601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140DAF" w:rsidRPr="005A3601">
                              <w:rPr>
                                <w:sz w:val="16"/>
                                <w:szCs w:val="16"/>
                              </w:rPr>
                              <w:t xml:space="preserve">tart </w:t>
                            </w:r>
                            <w:r w:rsidR="006C59EC" w:rsidRPr="005A3601">
                              <w:rPr>
                                <w:sz w:val="16"/>
                                <w:szCs w:val="16"/>
                              </w:rPr>
                              <w:t xml:space="preserve">april </w:t>
                            </w:r>
                            <w:r w:rsidR="00927A33" w:rsidRPr="005A3601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445C0F" w:rsidRPr="005A3601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6C59EC" w:rsidRPr="005A3601">
                              <w:rPr>
                                <w:sz w:val="16"/>
                                <w:szCs w:val="16"/>
                              </w:rPr>
                              <w:t xml:space="preserve"> Slut </w:t>
                            </w:r>
                            <w:r w:rsidR="005A3601" w:rsidRPr="005A3601">
                              <w:rPr>
                                <w:sz w:val="16"/>
                                <w:szCs w:val="16"/>
                              </w:rPr>
                              <w:t xml:space="preserve">november </w:t>
                            </w:r>
                            <w:r w:rsidR="001A1A4F" w:rsidRPr="005A3601">
                              <w:rPr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  <w:p w14:paraId="6D43FAF7" w14:textId="77777777" w:rsidR="00953BE8" w:rsidRPr="005A3601" w:rsidRDefault="00953BE8" w:rsidP="00317F8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A1125D" w14:textId="77777777" w:rsidR="00875312" w:rsidRDefault="00875312" w:rsidP="0087531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13C4E" id="Tekstfelt 21" o:spid="_x0000_s1030" type="#_x0000_t202" style="position:absolute;margin-left:30.95pt;margin-top:425.75pt;width:214.65pt;height:9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Q5MQIAAFwEAAAOAAAAZHJzL2Uyb0RvYy54bWysVE2P2jAQvVfqf7B8LwkUWDY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" fillcolor="white [3201]" stroked="f" strokeweight=".5pt">
                <v:textbox>
                  <w:txbxContent>
                    <w:p w14:paraId="22726DBD" w14:textId="77777777" w:rsidR="000268F6" w:rsidRPr="00AE617B" w:rsidRDefault="000268F6" w:rsidP="00875312">
                      <w:pPr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Fakta:</w:t>
                      </w:r>
                    </w:p>
                    <w:p w14:paraId="1AE8B9D0" w14:textId="7A1E49DA" w:rsidR="00317F89" w:rsidRPr="00536C6B" w:rsidRDefault="00317F89" w:rsidP="00317F89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536C6B">
                        <w:rPr>
                          <w:b/>
                          <w:bCs/>
                          <w:sz w:val="16"/>
                          <w:szCs w:val="16"/>
                        </w:rPr>
                        <w:t xml:space="preserve">Bygherre: </w:t>
                      </w:r>
                      <w:r w:rsidR="00A94819">
                        <w:rPr>
                          <w:sz w:val="16"/>
                          <w:szCs w:val="16"/>
                        </w:rPr>
                        <w:t>Hobro Varmeværk</w:t>
                      </w:r>
                    </w:p>
                    <w:p w14:paraId="6D2D2558" w14:textId="615CCDD0" w:rsidR="00317F89" w:rsidRDefault="00317F89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53D54">
                        <w:rPr>
                          <w:b/>
                          <w:bCs/>
                          <w:sz w:val="16"/>
                          <w:szCs w:val="16"/>
                        </w:rPr>
                        <w:t xml:space="preserve">Kunde: </w:t>
                      </w:r>
                      <w:r w:rsidR="00A94819">
                        <w:rPr>
                          <w:sz w:val="16"/>
                          <w:szCs w:val="16"/>
                        </w:rPr>
                        <w:t>Hobro Varmeværk</w:t>
                      </w:r>
                    </w:p>
                    <w:p w14:paraId="7976D39C" w14:textId="77777777" w:rsidR="00317F89" w:rsidRDefault="00317F89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53D54">
                        <w:rPr>
                          <w:b/>
                          <w:bCs/>
                          <w:sz w:val="16"/>
                          <w:szCs w:val="16"/>
                        </w:rPr>
                        <w:t xml:space="preserve">Sted: </w:t>
                      </w:r>
                      <w:r w:rsidRPr="00753D54">
                        <w:rPr>
                          <w:sz w:val="16"/>
                          <w:szCs w:val="16"/>
                        </w:rPr>
                        <w:t>9500 Hobro</w:t>
                      </w:r>
                    </w:p>
                    <w:p w14:paraId="061A7C68" w14:textId="51B46A48" w:rsidR="00B977DB" w:rsidRPr="005A3601" w:rsidRDefault="00B977DB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977DB">
                        <w:rPr>
                          <w:b/>
                          <w:bCs/>
                          <w:sz w:val="16"/>
                          <w:szCs w:val="16"/>
                        </w:rPr>
                        <w:t>Periode:</w:t>
                      </w:r>
                      <w:r w:rsidR="00927A33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5A3601">
                        <w:rPr>
                          <w:sz w:val="16"/>
                          <w:szCs w:val="16"/>
                        </w:rPr>
                        <w:t>S</w:t>
                      </w:r>
                      <w:r w:rsidR="00140DAF" w:rsidRPr="005A3601">
                        <w:rPr>
                          <w:sz w:val="16"/>
                          <w:szCs w:val="16"/>
                        </w:rPr>
                        <w:t xml:space="preserve">tart </w:t>
                      </w:r>
                      <w:r w:rsidR="006C59EC" w:rsidRPr="005A3601">
                        <w:rPr>
                          <w:sz w:val="16"/>
                          <w:szCs w:val="16"/>
                        </w:rPr>
                        <w:t xml:space="preserve">april </w:t>
                      </w:r>
                      <w:r w:rsidR="00927A33" w:rsidRPr="005A3601">
                        <w:rPr>
                          <w:sz w:val="16"/>
                          <w:szCs w:val="16"/>
                        </w:rPr>
                        <w:t>202</w:t>
                      </w:r>
                      <w:r w:rsidR="00445C0F" w:rsidRPr="005A3601">
                        <w:rPr>
                          <w:sz w:val="16"/>
                          <w:szCs w:val="16"/>
                        </w:rPr>
                        <w:t>3</w:t>
                      </w:r>
                      <w:r w:rsidR="006C59EC" w:rsidRPr="005A3601">
                        <w:rPr>
                          <w:sz w:val="16"/>
                          <w:szCs w:val="16"/>
                        </w:rPr>
                        <w:t xml:space="preserve"> Slut </w:t>
                      </w:r>
                      <w:r w:rsidR="005A3601" w:rsidRPr="005A3601">
                        <w:rPr>
                          <w:sz w:val="16"/>
                          <w:szCs w:val="16"/>
                        </w:rPr>
                        <w:t xml:space="preserve">november </w:t>
                      </w:r>
                      <w:r w:rsidR="001A1A4F" w:rsidRPr="005A3601">
                        <w:rPr>
                          <w:sz w:val="16"/>
                          <w:szCs w:val="16"/>
                        </w:rPr>
                        <w:t>2023</w:t>
                      </w:r>
                    </w:p>
                    <w:p w14:paraId="6D43FAF7" w14:textId="77777777" w:rsidR="00953BE8" w:rsidRPr="005A3601" w:rsidRDefault="00953BE8" w:rsidP="00317F8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EA1125D" w14:textId="77777777" w:rsidR="00875312" w:rsidRDefault="00875312" w:rsidP="00875312">
                      <w:pPr>
                        <w:spacing w:after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23B77" w:rsidRPr="008753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F38F8" wp14:editId="3122AE79">
                <wp:simplePos x="0" y="0"/>
                <wp:positionH relativeFrom="column">
                  <wp:posOffset>3152195</wp:posOffset>
                </wp:positionH>
                <wp:positionV relativeFrom="page">
                  <wp:posOffset>5414838</wp:posOffset>
                </wp:positionV>
                <wp:extent cx="3596005" cy="1733385"/>
                <wp:effectExtent l="0" t="0" r="4445" b="635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1733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C477C" w14:textId="77777777" w:rsidR="00AE617B" w:rsidRDefault="00893256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A/S Karl Jensen</w:t>
                            </w:r>
                            <w:r w:rsidR="00875312" w:rsidRPr="00AE617B">
                              <w:rPr>
                                <w:b/>
                                <w:bCs/>
                              </w:rPr>
                              <w:t xml:space="preserve"> arbejder:</w:t>
                            </w:r>
                          </w:p>
                          <w:p w14:paraId="329067B7" w14:textId="5FE97BEA" w:rsidR="00A94819" w:rsidRDefault="00A94819" w:rsidP="00A9481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Skilteplaner til gravetilladelser</w:t>
                            </w:r>
                          </w:p>
                          <w:p w14:paraId="60921D8A" w14:textId="51C027E9" w:rsidR="00A94819" w:rsidRDefault="00A94819" w:rsidP="00A9481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Jordanalyser samt anmeldelse af jordflytning </w:t>
                            </w:r>
                            <w:r w:rsidR="00A90E23">
                              <w:rPr>
                                <w:sz w:val="16"/>
                                <w:szCs w:val="16"/>
                              </w:rPr>
                              <w:t>til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kommunen</w:t>
                            </w:r>
                          </w:p>
                          <w:p w14:paraId="030A89F0" w14:textId="77777777" w:rsidR="00372AF3" w:rsidRDefault="00372AF3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72AF3">
                              <w:rPr>
                                <w:sz w:val="16"/>
                                <w:szCs w:val="16"/>
                              </w:rPr>
                              <w:t>Levering og opstilling af skilte, afspærringsmateriel</w:t>
                            </w:r>
                          </w:p>
                          <w:p w14:paraId="035F317F" w14:textId="6DD798B7" w:rsidR="00536C6B" w:rsidRDefault="00A94819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Gravearbejde</w:t>
                            </w:r>
                          </w:p>
                          <w:p w14:paraId="21983A9F" w14:textId="09523884" w:rsidR="00596BE4" w:rsidRDefault="00596BE4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Udlægning samt </w:t>
                            </w:r>
                            <w:r w:rsidR="000F23F3">
                              <w:rPr>
                                <w:sz w:val="16"/>
                                <w:szCs w:val="16"/>
                              </w:rPr>
                              <w:t>ilægning af fjernvarmerør</w:t>
                            </w:r>
                          </w:p>
                          <w:p w14:paraId="17175D5B" w14:textId="3E612F27" w:rsidR="000F23F3" w:rsidRDefault="000F23F3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Koordinering</w:t>
                            </w:r>
                            <w:r w:rsidR="00E23B77">
                              <w:rPr>
                                <w:sz w:val="16"/>
                                <w:szCs w:val="16"/>
                              </w:rPr>
                              <w:t xml:space="preserve"> med svejser</w:t>
                            </w:r>
                          </w:p>
                          <w:p w14:paraId="34F89E66" w14:textId="2C64F18B" w:rsidR="00536C6B" w:rsidRDefault="00A94819" w:rsidP="00A94819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Vognmandskørsel</w:t>
                            </w:r>
                            <w:r w:rsidR="003B247C">
                              <w:rPr>
                                <w:sz w:val="16"/>
                                <w:szCs w:val="16"/>
                              </w:rPr>
                              <w:t xml:space="preserve"> – Håndtering </w:t>
                            </w:r>
                            <w:r w:rsidR="00A67520">
                              <w:rPr>
                                <w:sz w:val="16"/>
                                <w:szCs w:val="16"/>
                              </w:rPr>
                              <w:t>og bortskaffelse af jord til jorddepot</w:t>
                            </w:r>
                          </w:p>
                          <w:p w14:paraId="004F5E52" w14:textId="48CA5A6E" w:rsidR="00875312" w:rsidRPr="00125C95" w:rsidRDefault="00A94819" w:rsidP="00875312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Belægningsarbejder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38F8" id="Tekstfelt 25" o:spid="_x0000_s1031" type="#_x0000_t202" style="position:absolute;margin-left:248.2pt;margin-top:426.35pt;width:283.15pt;height:13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" fillcolor="window" stroked="f" strokeweight=".5pt">
                <v:textbox>
                  <w:txbxContent>
                    <w:p w14:paraId="424C477C" w14:textId="77777777" w:rsidR="00AE617B" w:rsidRDefault="00893256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A/S Karl Jensen</w:t>
                      </w:r>
                      <w:r w:rsidR="00875312" w:rsidRPr="00AE617B">
                        <w:rPr>
                          <w:b/>
                          <w:bCs/>
                        </w:rPr>
                        <w:t xml:space="preserve"> arbejder:</w:t>
                      </w:r>
                    </w:p>
                    <w:p w14:paraId="329067B7" w14:textId="5FE97BEA" w:rsidR="00A94819" w:rsidRDefault="00A94819" w:rsidP="00A9481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Skilteplaner til gravetilladelser</w:t>
                      </w:r>
                    </w:p>
                    <w:p w14:paraId="60921D8A" w14:textId="51C027E9" w:rsidR="00A94819" w:rsidRDefault="00A94819" w:rsidP="00A9481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Jordanalyser samt anmeldelse af jordflytning </w:t>
                      </w:r>
                      <w:r w:rsidR="00A90E23">
                        <w:rPr>
                          <w:sz w:val="16"/>
                          <w:szCs w:val="16"/>
                        </w:rPr>
                        <w:t>til</w:t>
                      </w:r>
                      <w:r>
                        <w:rPr>
                          <w:sz w:val="16"/>
                          <w:szCs w:val="16"/>
                        </w:rPr>
                        <w:t xml:space="preserve"> kommunen</w:t>
                      </w:r>
                    </w:p>
                    <w:p w14:paraId="030A89F0" w14:textId="77777777" w:rsidR="00372AF3" w:rsidRDefault="00372AF3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72AF3">
                        <w:rPr>
                          <w:sz w:val="16"/>
                          <w:szCs w:val="16"/>
                        </w:rPr>
                        <w:t>Levering og opstilling af skilte, afspærringsmateriel</w:t>
                      </w:r>
                    </w:p>
                    <w:p w14:paraId="035F317F" w14:textId="6DD798B7" w:rsidR="00536C6B" w:rsidRDefault="00A94819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Gravearbejde</w:t>
                      </w:r>
                    </w:p>
                    <w:p w14:paraId="21983A9F" w14:textId="09523884" w:rsidR="00596BE4" w:rsidRDefault="00596BE4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Udlægning samt </w:t>
                      </w:r>
                      <w:r w:rsidR="000F23F3">
                        <w:rPr>
                          <w:sz w:val="16"/>
                          <w:szCs w:val="16"/>
                        </w:rPr>
                        <w:t>ilægning af fjernvarmerør</w:t>
                      </w:r>
                    </w:p>
                    <w:p w14:paraId="17175D5B" w14:textId="3E612F27" w:rsidR="000F23F3" w:rsidRDefault="000F23F3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Koordinering</w:t>
                      </w:r>
                      <w:r w:rsidR="00E23B77">
                        <w:rPr>
                          <w:sz w:val="16"/>
                          <w:szCs w:val="16"/>
                        </w:rPr>
                        <w:t xml:space="preserve"> med svejser</w:t>
                      </w:r>
                    </w:p>
                    <w:p w14:paraId="34F89E66" w14:textId="2C64F18B" w:rsidR="00536C6B" w:rsidRDefault="00A94819" w:rsidP="00A94819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Vognmandskørsel</w:t>
                      </w:r>
                      <w:r w:rsidR="003B247C">
                        <w:rPr>
                          <w:sz w:val="16"/>
                          <w:szCs w:val="16"/>
                        </w:rPr>
                        <w:t xml:space="preserve"> – Håndtering </w:t>
                      </w:r>
                      <w:r w:rsidR="00A67520">
                        <w:rPr>
                          <w:sz w:val="16"/>
                          <w:szCs w:val="16"/>
                        </w:rPr>
                        <w:t>og bortskaffelse af jord til jorddepot</w:t>
                      </w:r>
                    </w:p>
                    <w:p w14:paraId="004F5E52" w14:textId="48CA5A6E" w:rsidR="00875312" w:rsidRPr="00125C95" w:rsidRDefault="00A94819" w:rsidP="00875312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Belægningsarbejder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6095A8" w14:textId="77777777" w:rsidR="005627B6" w:rsidRDefault="005627B6" w:rsidP="000268F6">
      <w:pPr>
        <w:pStyle w:val="Overskrift3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959FD3D" w14:textId="77777777" w:rsidR="000268F6" w:rsidRDefault="000268F6" w:rsidP="005627B6"/>
    <w:p w14:paraId="7C54D144" w14:textId="76E19547" w:rsidR="000268F6" w:rsidRDefault="000268F6" w:rsidP="005627B6"/>
    <w:p w14:paraId="5CED222D" w14:textId="325BAC33" w:rsidR="000268F6" w:rsidRDefault="000268F6" w:rsidP="005627B6"/>
    <w:p w14:paraId="1044F796" w14:textId="7E83C8D5" w:rsidR="000268F6" w:rsidRDefault="00372AF3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00C27" wp14:editId="137A0BBE">
                <wp:simplePos x="0" y="0"/>
                <wp:positionH relativeFrom="column">
                  <wp:posOffset>390525</wp:posOffset>
                </wp:positionH>
                <wp:positionV relativeFrom="page">
                  <wp:posOffset>6857669</wp:posOffset>
                </wp:positionV>
                <wp:extent cx="5384800" cy="684530"/>
                <wp:effectExtent l="0" t="0" r="6350" b="127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68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8E451" w14:textId="77777777" w:rsidR="00875312" w:rsidRPr="00753D54" w:rsidRDefault="00875312" w:rsidP="00AE617B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53D5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Beskrivelse:</w:t>
                            </w:r>
                          </w:p>
                          <w:p w14:paraId="68CCBD4F" w14:textId="4B7B492C" w:rsidR="00A11D0C" w:rsidRDefault="00D6249E" w:rsidP="00AE617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Etablering af fjernvarmenet </w:t>
                            </w:r>
                            <w:r w:rsidR="0000214B">
                              <w:rPr>
                                <w:sz w:val="16"/>
                                <w:szCs w:val="16"/>
                              </w:rPr>
                              <w:t xml:space="preserve">ved </w:t>
                            </w:r>
                            <w:r w:rsidR="00445C0F">
                              <w:rPr>
                                <w:sz w:val="16"/>
                                <w:szCs w:val="16"/>
                              </w:rPr>
                              <w:t>området Kirketoften</w:t>
                            </w:r>
                            <w:r w:rsidR="00641F79">
                              <w:rPr>
                                <w:sz w:val="16"/>
                                <w:szCs w:val="16"/>
                              </w:rPr>
                              <w:t>, 9500 Hobro</w:t>
                            </w:r>
                            <w:r w:rsidR="0046555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D03D0B">
                              <w:rPr>
                                <w:sz w:val="16"/>
                                <w:szCs w:val="16"/>
                              </w:rPr>
                              <w:t xml:space="preserve"> Projektet omhandle</w:t>
                            </w:r>
                            <w:r w:rsidR="00465559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r w:rsidR="00D03D0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7963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A94819">
                              <w:rPr>
                                <w:sz w:val="16"/>
                                <w:szCs w:val="16"/>
                              </w:rPr>
                              <w:t>ntreprenørarbejde i forbindelse</w:t>
                            </w:r>
                            <w:r w:rsidR="00683C2C">
                              <w:rPr>
                                <w:sz w:val="16"/>
                                <w:szCs w:val="16"/>
                              </w:rPr>
                              <w:t xml:space="preserve"> med udlægning af</w:t>
                            </w:r>
                            <w:r w:rsidR="004D3FC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3C2C">
                              <w:rPr>
                                <w:sz w:val="16"/>
                                <w:szCs w:val="16"/>
                              </w:rPr>
                              <w:t>hovedledning</w:t>
                            </w:r>
                            <w:r w:rsidR="00C5415D">
                              <w:rPr>
                                <w:sz w:val="16"/>
                                <w:szCs w:val="16"/>
                              </w:rPr>
                              <w:t>er</w:t>
                            </w:r>
                            <w:r w:rsidR="008C4DF4">
                              <w:rPr>
                                <w:sz w:val="16"/>
                                <w:szCs w:val="16"/>
                              </w:rPr>
                              <w:t xml:space="preserve"> i størrelsen fra </w:t>
                            </w:r>
                            <w:r w:rsidR="00C24D89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EE58B6">
                              <w:rPr>
                                <w:sz w:val="16"/>
                                <w:szCs w:val="16"/>
                              </w:rPr>
                              <w:t xml:space="preserve">00 i kap til 200 i kap </w:t>
                            </w:r>
                            <w:r w:rsidR="006D7D04">
                              <w:rPr>
                                <w:sz w:val="16"/>
                                <w:szCs w:val="16"/>
                              </w:rPr>
                              <w:t>samt stikledning</w:t>
                            </w:r>
                            <w:r w:rsidR="008D6077">
                              <w:rPr>
                                <w:sz w:val="16"/>
                                <w:szCs w:val="16"/>
                              </w:rPr>
                              <w:t>er</w:t>
                            </w:r>
                            <w:r w:rsidR="00EE58B6">
                              <w:rPr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B86F47">
                              <w:rPr>
                                <w:sz w:val="16"/>
                                <w:szCs w:val="16"/>
                              </w:rPr>
                              <w:t xml:space="preserve"> flex</w:t>
                            </w:r>
                            <w:r w:rsidR="009678FC">
                              <w:rPr>
                                <w:sz w:val="16"/>
                                <w:szCs w:val="16"/>
                              </w:rPr>
                              <w:t>rør</w:t>
                            </w:r>
                            <w:r w:rsidR="00B86F47">
                              <w:rPr>
                                <w:sz w:val="16"/>
                                <w:szCs w:val="16"/>
                              </w:rPr>
                              <w:t xml:space="preserve"> i</w:t>
                            </w:r>
                            <w:r w:rsidR="009678FC">
                              <w:rPr>
                                <w:sz w:val="16"/>
                                <w:szCs w:val="16"/>
                              </w:rPr>
                              <w:t xml:space="preserve"> størrelsen</w:t>
                            </w:r>
                            <w:r w:rsidR="00B86F47">
                              <w:rPr>
                                <w:sz w:val="16"/>
                                <w:szCs w:val="16"/>
                              </w:rPr>
                              <w:t xml:space="preserve"> 125 i kap</w:t>
                            </w:r>
                          </w:p>
                          <w:p w14:paraId="15A5AF19" w14:textId="529D6021" w:rsidR="00A94819" w:rsidRPr="00753D54" w:rsidRDefault="00A11D0C" w:rsidP="00AE617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Projektet </w:t>
                            </w:r>
                            <w:r w:rsidR="00780FF4">
                              <w:rPr>
                                <w:sz w:val="16"/>
                                <w:szCs w:val="16"/>
                              </w:rPr>
                              <w:t xml:space="preserve">omhandlede ca. </w:t>
                            </w:r>
                            <w:r w:rsidR="00470DE6">
                              <w:rPr>
                                <w:sz w:val="16"/>
                                <w:szCs w:val="16"/>
                              </w:rPr>
                              <w:t>188</w:t>
                            </w:r>
                            <w:r w:rsidR="006D7D0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80FF4">
                              <w:rPr>
                                <w:sz w:val="16"/>
                                <w:szCs w:val="16"/>
                              </w:rPr>
                              <w:t>tilslutninger</w:t>
                            </w:r>
                          </w:p>
                          <w:p w14:paraId="3B38F470" w14:textId="77777777" w:rsidR="00AE617B" w:rsidRDefault="00AE6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0C27" id="Tekstfelt 26" o:spid="_x0000_s1032" type="#_x0000_t202" style="position:absolute;margin-left:30.75pt;margin-top:539.95pt;width:424pt;height:5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" fillcolor="white [3201]" stroked="f" strokeweight=".5pt">
                <v:textbox>
                  <w:txbxContent>
                    <w:p w14:paraId="13B8E451" w14:textId="77777777" w:rsidR="00875312" w:rsidRPr="00753D54" w:rsidRDefault="00875312" w:rsidP="00AE617B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53D54">
                        <w:rPr>
                          <w:b/>
                          <w:bCs/>
                          <w:sz w:val="16"/>
                          <w:szCs w:val="16"/>
                        </w:rPr>
                        <w:t>Beskrivelse:</w:t>
                      </w:r>
                    </w:p>
                    <w:p w14:paraId="68CCBD4F" w14:textId="4B7B492C" w:rsidR="00A11D0C" w:rsidRDefault="00D6249E" w:rsidP="00AE617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Etablering af fjernvarmenet </w:t>
                      </w:r>
                      <w:r w:rsidR="0000214B">
                        <w:rPr>
                          <w:sz w:val="16"/>
                          <w:szCs w:val="16"/>
                        </w:rPr>
                        <w:t xml:space="preserve">ved </w:t>
                      </w:r>
                      <w:r w:rsidR="00445C0F">
                        <w:rPr>
                          <w:sz w:val="16"/>
                          <w:szCs w:val="16"/>
                        </w:rPr>
                        <w:t>området Kirketoften</w:t>
                      </w:r>
                      <w:r w:rsidR="00641F79">
                        <w:rPr>
                          <w:sz w:val="16"/>
                          <w:szCs w:val="16"/>
                        </w:rPr>
                        <w:t>, 9500 Hobro</w:t>
                      </w:r>
                      <w:r w:rsidR="00465559">
                        <w:rPr>
                          <w:sz w:val="16"/>
                          <w:szCs w:val="16"/>
                        </w:rPr>
                        <w:t>.</w:t>
                      </w:r>
                      <w:r w:rsidR="00D03D0B">
                        <w:rPr>
                          <w:sz w:val="16"/>
                          <w:szCs w:val="16"/>
                        </w:rPr>
                        <w:t xml:space="preserve"> Projektet omhandle</w:t>
                      </w:r>
                      <w:r w:rsidR="00465559">
                        <w:rPr>
                          <w:sz w:val="16"/>
                          <w:szCs w:val="16"/>
                        </w:rPr>
                        <w:t>de</w:t>
                      </w:r>
                      <w:r w:rsidR="00D03D0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27963">
                        <w:rPr>
                          <w:sz w:val="16"/>
                          <w:szCs w:val="16"/>
                        </w:rPr>
                        <w:t>e</w:t>
                      </w:r>
                      <w:r w:rsidR="00A94819">
                        <w:rPr>
                          <w:sz w:val="16"/>
                          <w:szCs w:val="16"/>
                        </w:rPr>
                        <w:t>ntreprenørarbejde i forbindelse</w:t>
                      </w:r>
                      <w:r w:rsidR="00683C2C">
                        <w:rPr>
                          <w:sz w:val="16"/>
                          <w:szCs w:val="16"/>
                        </w:rPr>
                        <w:t xml:space="preserve"> med udlægning af</w:t>
                      </w:r>
                      <w:r w:rsidR="004D3FC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83C2C">
                        <w:rPr>
                          <w:sz w:val="16"/>
                          <w:szCs w:val="16"/>
                        </w:rPr>
                        <w:t>hovedledning</w:t>
                      </w:r>
                      <w:r w:rsidR="00C5415D">
                        <w:rPr>
                          <w:sz w:val="16"/>
                          <w:szCs w:val="16"/>
                        </w:rPr>
                        <w:t>er</w:t>
                      </w:r>
                      <w:r w:rsidR="008C4DF4">
                        <w:rPr>
                          <w:sz w:val="16"/>
                          <w:szCs w:val="16"/>
                        </w:rPr>
                        <w:t xml:space="preserve"> i størrelsen fra </w:t>
                      </w:r>
                      <w:r w:rsidR="00C24D89">
                        <w:rPr>
                          <w:sz w:val="16"/>
                          <w:szCs w:val="16"/>
                        </w:rPr>
                        <w:t>5</w:t>
                      </w:r>
                      <w:r w:rsidR="00EE58B6">
                        <w:rPr>
                          <w:sz w:val="16"/>
                          <w:szCs w:val="16"/>
                        </w:rPr>
                        <w:t xml:space="preserve">00 i kap til 200 i kap </w:t>
                      </w:r>
                      <w:r w:rsidR="006D7D04">
                        <w:rPr>
                          <w:sz w:val="16"/>
                          <w:szCs w:val="16"/>
                        </w:rPr>
                        <w:t>samt stikledning</w:t>
                      </w:r>
                      <w:r w:rsidR="008D6077">
                        <w:rPr>
                          <w:sz w:val="16"/>
                          <w:szCs w:val="16"/>
                        </w:rPr>
                        <w:t>er</w:t>
                      </w:r>
                      <w:r w:rsidR="00EE58B6">
                        <w:rPr>
                          <w:sz w:val="16"/>
                          <w:szCs w:val="16"/>
                        </w:rPr>
                        <w:t xml:space="preserve"> i</w:t>
                      </w:r>
                      <w:r w:rsidR="00B86F47">
                        <w:rPr>
                          <w:sz w:val="16"/>
                          <w:szCs w:val="16"/>
                        </w:rPr>
                        <w:t xml:space="preserve"> flex</w:t>
                      </w:r>
                      <w:r w:rsidR="009678FC">
                        <w:rPr>
                          <w:sz w:val="16"/>
                          <w:szCs w:val="16"/>
                        </w:rPr>
                        <w:t>rør</w:t>
                      </w:r>
                      <w:r w:rsidR="00B86F47">
                        <w:rPr>
                          <w:sz w:val="16"/>
                          <w:szCs w:val="16"/>
                        </w:rPr>
                        <w:t xml:space="preserve"> i</w:t>
                      </w:r>
                      <w:r w:rsidR="009678FC">
                        <w:rPr>
                          <w:sz w:val="16"/>
                          <w:szCs w:val="16"/>
                        </w:rPr>
                        <w:t xml:space="preserve"> størrelsen</w:t>
                      </w:r>
                      <w:r w:rsidR="00B86F47">
                        <w:rPr>
                          <w:sz w:val="16"/>
                          <w:szCs w:val="16"/>
                        </w:rPr>
                        <w:t xml:space="preserve"> 125 i kap</w:t>
                      </w:r>
                    </w:p>
                    <w:p w14:paraId="15A5AF19" w14:textId="529D6021" w:rsidR="00A94819" w:rsidRPr="00753D54" w:rsidRDefault="00A11D0C" w:rsidP="00AE617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Projektet </w:t>
                      </w:r>
                      <w:r w:rsidR="00780FF4">
                        <w:rPr>
                          <w:sz w:val="16"/>
                          <w:szCs w:val="16"/>
                        </w:rPr>
                        <w:t xml:space="preserve">omhandlede ca. </w:t>
                      </w:r>
                      <w:r w:rsidR="00470DE6">
                        <w:rPr>
                          <w:sz w:val="16"/>
                          <w:szCs w:val="16"/>
                        </w:rPr>
                        <w:t>188</w:t>
                      </w:r>
                      <w:r w:rsidR="006D7D0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80FF4">
                        <w:rPr>
                          <w:sz w:val="16"/>
                          <w:szCs w:val="16"/>
                        </w:rPr>
                        <w:t>tilslutninger</w:t>
                      </w:r>
                    </w:p>
                    <w:p w14:paraId="3B38F470" w14:textId="77777777" w:rsidR="00AE617B" w:rsidRDefault="00AE617B"/>
                  </w:txbxContent>
                </v:textbox>
                <w10:wrap anchory="page"/>
              </v:shape>
            </w:pict>
          </mc:Fallback>
        </mc:AlternateContent>
      </w:r>
    </w:p>
    <w:p w14:paraId="40DAE3CC" w14:textId="35EA747E" w:rsidR="000268F6" w:rsidRDefault="000268F6" w:rsidP="005627B6"/>
    <w:p w14:paraId="2861ECB1" w14:textId="1CAD1BAE" w:rsidR="000268F6" w:rsidRDefault="009E19E3" w:rsidP="005627B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F3133C" wp14:editId="55FAFC58">
                <wp:simplePos x="0" y="0"/>
                <wp:positionH relativeFrom="column">
                  <wp:posOffset>-593971</wp:posOffset>
                </wp:positionH>
                <wp:positionV relativeFrom="page">
                  <wp:posOffset>7579151</wp:posOffset>
                </wp:positionV>
                <wp:extent cx="3824700" cy="2681785"/>
                <wp:effectExtent l="0" t="0" r="4445" b="4445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700" cy="268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225A6" w14:textId="547DFF7C" w:rsidR="007C655F" w:rsidRDefault="00617C46" w:rsidP="008859F1">
                            <w:pPr>
                              <w:ind w:left="142"/>
                              <w:jc w:val="center"/>
                            </w:pPr>
                            <w:r w:rsidRPr="00617C46">
                              <w:rPr>
                                <w:noProof/>
                              </w:rPr>
                              <w:drawing>
                                <wp:inline distT="0" distB="0" distL="0" distR="0" wp14:anchorId="00BF08E6" wp14:editId="3BC512A8">
                                  <wp:extent cx="2249170" cy="2583815"/>
                                  <wp:effectExtent l="0" t="0" r="0" b="6985"/>
                                  <wp:docPr id="254886977" name="Billede 1" descr="Et billede, der indeholder jord, udendørs, bygning, Arbejder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886977" name="Billede 1" descr="Et billede, der indeholder jord, udendørs, bygning, Arbejder&#10;&#10;Automatisk genereret beskrivelse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2583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1C2E">
                              <w:rPr>
                                <w:noProof/>
                              </w:rPr>
                              <w:drawing>
                                <wp:inline distT="0" distB="0" distL="0" distR="0" wp14:anchorId="3E5A455B" wp14:editId="5A8B11AF">
                                  <wp:extent cx="3347505" cy="2510629"/>
                                  <wp:effectExtent l="0" t="0" r="5715" b="4445"/>
                                  <wp:docPr id="45" name="Billed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Billede 4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9705" cy="2519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133C" id="Tekstfelt 9" o:spid="_x0000_s1033" type="#_x0000_t202" style="position:absolute;margin-left:-46.75pt;margin-top:596.8pt;width:301.15pt;height:21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u+MQIAAFw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" fillcolor="white [3201]" stroked="f" strokeweight=".5pt">
                <v:textbox>
                  <w:txbxContent>
                    <w:p w14:paraId="6F1225A6" w14:textId="547DFF7C" w:rsidR="007C655F" w:rsidRDefault="00617C46" w:rsidP="008859F1">
                      <w:pPr>
                        <w:ind w:left="142"/>
                        <w:jc w:val="center"/>
                      </w:pPr>
                      <w:r w:rsidRPr="00617C46">
                        <w:rPr>
                          <w:noProof/>
                        </w:rPr>
                        <w:drawing>
                          <wp:inline distT="0" distB="0" distL="0" distR="0" wp14:anchorId="00BF08E6" wp14:editId="3BC512A8">
                            <wp:extent cx="2249170" cy="2583815"/>
                            <wp:effectExtent l="0" t="0" r="0" b="6985"/>
                            <wp:docPr id="254886977" name="Billede 1" descr="Et billede, der indeholder jord, udendørs, bygning, Arbejder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4886977" name="Billede 1" descr="Et billede, der indeholder jord, udendørs, bygning, Arbejder&#10;&#10;Automatisk genereret beskrivelse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70" cy="2583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1C2E">
                        <w:rPr>
                          <w:noProof/>
                        </w:rPr>
                        <w:drawing>
                          <wp:inline distT="0" distB="0" distL="0" distR="0" wp14:anchorId="3E5A455B" wp14:editId="5A8B11AF">
                            <wp:extent cx="3347505" cy="2510629"/>
                            <wp:effectExtent l="0" t="0" r="5715" b="4445"/>
                            <wp:docPr id="45" name="Billed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Billede 4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9705" cy="2519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FC20523" w14:textId="2CCBACB3" w:rsidR="000268F6" w:rsidRDefault="0023444E" w:rsidP="005627B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EE377" wp14:editId="6771A81F">
                <wp:simplePos x="0" y="0"/>
                <wp:positionH relativeFrom="column">
                  <wp:posOffset>3005749</wp:posOffset>
                </wp:positionH>
                <wp:positionV relativeFrom="page">
                  <wp:posOffset>7581331</wp:posOffset>
                </wp:positionV>
                <wp:extent cx="3795727" cy="2722729"/>
                <wp:effectExtent l="0" t="0" r="0" b="190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727" cy="2722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310FE" w14:textId="36AB30FE" w:rsidR="007C655F" w:rsidRDefault="00ED37CB" w:rsidP="007C655F">
                            <w:pPr>
                              <w:jc w:val="center"/>
                            </w:pPr>
                            <w:r w:rsidRPr="00ED37CB">
                              <w:rPr>
                                <w:noProof/>
                              </w:rPr>
                              <w:drawing>
                                <wp:inline distT="0" distB="0" distL="0" distR="0" wp14:anchorId="5A415391" wp14:editId="7E887B62">
                                  <wp:extent cx="2414092" cy="2591454"/>
                                  <wp:effectExtent l="0" t="0" r="5715" b="0"/>
                                  <wp:docPr id="1673186943" name="Billede 1" descr="Et billede, der indeholder kort, tekst, atlas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3186943" name="Billede 1" descr="Et billede, der indeholder kort, tekst, atlas&#10;&#10;Automatisk genereret beskrivelse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269" cy="2593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7C08" w:rsidRPr="00A07C0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EE377" id="Tekstfelt 15" o:spid="_x0000_s1034" type="#_x0000_t202" style="position:absolute;margin-left:236.65pt;margin-top:596.95pt;width:298.9pt;height:2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" fillcolor="window" stroked="f" strokeweight=".5pt">
                <v:textbox>
                  <w:txbxContent>
                    <w:p w14:paraId="4AB310FE" w14:textId="36AB30FE" w:rsidR="007C655F" w:rsidRDefault="00ED37CB" w:rsidP="007C655F">
                      <w:pPr>
                        <w:jc w:val="center"/>
                      </w:pPr>
                      <w:r w:rsidRPr="00ED37CB">
                        <w:rPr>
                          <w:noProof/>
                        </w:rPr>
                        <w:drawing>
                          <wp:inline distT="0" distB="0" distL="0" distR="0" wp14:anchorId="5A415391" wp14:editId="7E887B62">
                            <wp:extent cx="2414092" cy="2591454"/>
                            <wp:effectExtent l="0" t="0" r="5715" b="0"/>
                            <wp:docPr id="1673186943" name="Billede 1" descr="Et billede, der indeholder kort, tekst, atlas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3186943" name="Billede 1" descr="Et billede, der indeholder kort, tekst, atlas&#10;&#10;Automatisk genereret beskrivelse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269" cy="2593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7C08" w:rsidRPr="00A07C08"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4BEA74" w14:textId="4DEE8CB1" w:rsidR="000268F6" w:rsidRDefault="000268F6" w:rsidP="005627B6"/>
    <w:p w14:paraId="386E3CB5" w14:textId="5237BFF1" w:rsidR="00E30F34" w:rsidRDefault="00E30F34">
      <w:pPr>
        <w:rPr>
          <w:rFonts w:asciiTheme="majorHAnsi" w:eastAsiaTheme="majorEastAsia" w:hAnsiTheme="majorHAnsi" w:cstheme="majorBidi"/>
          <w:sz w:val="26"/>
          <w:szCs w:val="26"/>
        </w:rPr>
      </w:pPr>
    </w:p>
    <w:sectPr w:rsidR="00E30F34" w:rsidSect="00FB607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C23C7"/>
    <w:multiLevelType w:val="hybridMultilevel"/>
    <w:tmpl w:val="8B7802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E00EF"/>
    <w:multiLevelType w:val="hybridMultilevel"/>
    <w:tmpl w:val="F52A099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967688">
    <w:abstractNumId w:val="0"/>
  </w:num>
  <w:num w:numId="2" w16cid:durableId="438961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819"/>
    <w:rsid w:val="0000214B"/>
    <w:rsid w:val="000268F6"/>
    <w:rsid w:val="00056178"/>
    <w:rsid w:val="00070A62"/>
    <w:rsid w:val="000B08AB"/>
    <w:rsid w:val="000C34AF"/>
    <w:rsid w:val="000F23F3"/>
    <w:rsid w:val="001002FA"/>
    <w:rsid w:val="00125C95"/>
    <w:rsid w:val="00140DAF"/>
    <w:rsid w:val="001576FB"/>
    <w:rsid w:val="00191CE1"/>
    <w:rsid w:val="001A1A4F"/>
    <w:rsid w:val="00204E6A"/>
    <w:rsid w:val="0023444E"/>
    <w:rsid w:val="00241FDA"/>
    <w:rsid w:val="00262D4D"/>
    <w:rsid w:val="0027466C"/>
    <w:rsid w:val="002811E8"/>
    <w:rsid w:val="002D4769"/>
    <w:rsid w:val="002E618F"/>
    <w:rsid w:val="003122C7"/>
    <w:rsid w:val="00317F89"/>
    <w:rsid w:val="00372AF3"/>
    <w:rsid w:val="00383A56"/>
    <w:rsid w:val="00387A91"/>
    <w:rsid w:val="003B247C"/>
    <w:rsid w:val="003C786D"/>
    <w:rsid w:val="003D3208"/>
    <w:rsid w:val="00421987"/>
    <w:rsid w:val="00426716"/>
    <w:rsid w:val="00445C0F"/>
    <w:rsid w:val="00465559"/>
    <w:rsid w:val="0046793A"/>
    <w:rsid w:val="00470DE6"/>
    <w:rsid w:val="004D3FC3"/>
    <w:rsid w:val="00536C6B"/>
    <w:rsid w:val="005627B6"/>
    <w:rsid w:val="00575D54"/>
    <w:rsid w:val="00596BE4"/>
    <w:rsid w:val="005A3601"/>
    <w:rsid w:val="00601AFE"/>
    <w:rsid w:val="00617C46"/>
    <w:rsid w:val="00641F79"/>
    <w:rsid w:val="00652BDB"/>
    <w:rsid w:val="00683C2C"/>
    <w:rsid w:val="006B7EC2"/>
    <w:rsid w:val="006C4E55"/>
    <w:rsid w:val="006C59EC"/>
    <w:rsid w:val="006D7D04"/>
    <w:rsid w:val="00745B85"/>
    <w:rsid w:val="00753D54"/>
    <w:rsid w:val="00780FF4"/>
    <w:rsid w:val="007C655F"/>
    <w:rsid w:val="00862165"/>
    <w:rsid w:val="0086450E"/>
    <w:rsid w:val="008649BD"/>
    <w:rsid w:val="00875312"/>
    <w:rsid w:val="008859F1"/>
    <w:rsid w:val="00893256"/>
    <w:rsid w:val="00896C3F"/>
    <w:rsid w:val="008B4449"/>
    <w:rsid w:val="008C4DF4"/>
    <w:rsid w:val="008D6077"/>
    <w:rsid w:val="00923CC7"/>
    <w:rsid w:val="00927A33"/>
    <w:rsid w:val="00951EA6"/>
    <w:rsid w:val="00953BE8"/>
    <w:rsid w:val="00956676"/>
    <w:rsid w:val="009678FC"/>
    <w:rsid w:val="00981783"/>
    <w:rsid w:val="009944B0"/>
    <w:rsid w:val="009A3310"/>
    <w:rsid w:val="009C45BC"/>
    <w:rsid w:val="009D6DF5"/>
    <w:rsid w:val="009E19E3"/>
    <w:rsid w:val="00A07C08"/>
    <w:rsid w:val="00A11D0C"/>
    <w:rsid w:val="00A67520"/>
    <w:rsid w:val="00A90E23"/>
    <w:rsid w:val="00A94819"/>
    <w:rsid w:val="00AD51A6"/>
    <w:rsid w:val="00AE617B"/>
    <w:rsid w:val="00AF596A"/>
    <w:rsid w:val="00B01C2E"/>
    <w:rsid w:val="00B11953"/>
    <w:rsid w:val="00B21F2E"/>
    <w:rsid w:val="00B51328"/>
    <w:rsid w:val="00B66A1E"/>
    <w:rsid w:val="00B86F47"/>
    <w:rsid w:val="00B977DB"/>
    <w:rsid w:val="00C24D89"/>
    <w:rsid w:val="00C35CCB"/>
    <w:rsid w:val="00C43C10"/>
    <w:rsid w:val="00C46B7D"/>
    <w:rsid w:val="00C47327"/>
    <w:rsid w:val="00C5306A"/>
    <w:rsid w:val="00C5415D"/>
    <w:rsid w:val="00C87BAD"/>
    <w:rsid w:val="00CD2913"/>
    <w:rsid w:val="00D03D0B"/>
    <w:rsid w:val="00D55864"/>
    <w:rsid w:val="00D6249E"/>
    <w:rsid w:val="00D76879"/>
    <w:rsid w:val="00D9593A"/>
    <w:rsid w:val="00D97CCA"/>
    <w:rsid w:val="00DA7B2E"/>
    <w:rsid w:val="00DC1F7A"/>
    <w:rsid w:val="00DC742D"/>
    <w:rsid w:val="00DD7FF5"/>
    <w:rsid w:val="00E23B77"/>
    <w:rsid w:val="00E27963"/>
    <w:rsid w:val="00E30F34"/>
    <w:rsid w:val="00E33BDE"/>
    <w:rsid w:val="00E73C7A"/>
    <w:rsid w:val="00EC0A3E"/>
    <w:rsid w:val="00ED37CB"/>
    <w:rsid w:val="00EE58B6"/>
    <w:rsid w:val="00F114EE"/>
    <w:rsid w:val="00F563E1"/>
    <w:rsid w:val="00F86AE4"/>
    <w:rsid w:val="00FB4A92"/>
    <w:rsid w:val="00FB6077"/>
    <w:rsid w:val="00FC70AA"/>
    <w:rsid w:val="00FF3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D4F8B"/>
  <w15:docId w15:val="{68B6BD77-4092-425F-B32B-33DBB687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C655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6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268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C655F"/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Listeafsnit">
    <w:name w:val="List Paragraph"/>
    <w:basedOn w:val="Normal"/>
    <w:uiPriority w:val="34"/>
    <w:qFormat/>
    <w:rsid w:val="005627B6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268F6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268F6"/>
    <w:rPr>
      <w:rFonts w:asciiTheme="majorHAnsi" w:eastAsiaTheme="majorEastAsia" w:hAnsiTheme="majorHAnsi" w:cstheme="maj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tt\Karl%20Jensen%20A%20S\A%20S%20Karl%20Jensen%20-%20Dokumenter%20(1)\03%20Byggeafdelingen\Referencebyggerier\Reference%20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AB4D31870924891D603102BB6EE63" ma:contentTypeVersion="14" ma:contentTypeDescription="Opret et nyt dokument." ma:contentTypeScope="" ma:versionID="7eb4b928233fdaf2e022e4705a3f334e">
  <xsd:schema xmlns:xsd="http://www.w3.org/2001/XMLSchema" xmlns:xs="http://www.w3.org/2001/XMLSchema" xmlns:p="http://schemas.microsoft.com/office/2006/metadata/properties" xmlns:ns2="287442d2-8182-40ff-88cf-ce21935f5fcf" xmlns:ns3="0ed1b314-933b-4fb8-aac2-e4d9d9675eb3" targetNamespace="http://schemas.microsoft.com/office/2006/metadata/properties" ma:root="true" ma:fieldsID="ba5ee80b32aee7de6c479a128cb929d1" ns2:_="" ns3:_="">
    <xsd:import namespace="287442d2-8182-40ff-88cf-ce21935f5fcf"/>
    <xsd:import namespace="0ed1b314-933b-4fb8-aac2-e4d9d9675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442d2-8182-40ff-88cf-ce21935f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eebc6a05-24c3-47b2-bd90-9be8118df1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1b314-933b-4fb8-aac2-e4d9d9675e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d53cb8d-24cf-42c0-ace9-af6a1b0d186b}" ma:internalName="TaxCatchAll" ma:showField="CatchAllData" ma:web="0ed1b314-933b-4fb8-aac2-e4d9d9675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d1b314-933b-4fb8-aac2-e4d9d9675eb3" xsi:nil="true"/>
    <lcf76f155ced4ddcb4097134ff3c332f xmlns="287442d2-8182-40ff-88cf-ce21935f5f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F06889-0075-4CAB-AE88-B05992086DA1}"/>
</file>

<file path=customXml/itemProps2.xml><?xml version="1.0" encoding="utf-8"?>
<ds:datastoreItem xmlns:ds="http://schemas.openxmlformats.org/officeDocument/2006/customXml" ds:itemID="{9C410689-73B3-401E-B7E7-4B21A761A4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779EB-75F9-485D-AA9E-ED41ED5FB0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183A07-C84E-4C1D-A5B0-18D3022B4D12}">
  <ds:schemaRefs>
    <ds:schemaRef ds:uri="http://schemas.microsoft.com/office/2006/metadata/properties"/>
    <ds:schemaRef ds:uri="http://schemas.microsoft.com/office/infopath/2007/PartnerControls"/>
    <ds:schemaRef ds:uri="de3d6de4-811a-415f-9c8c-97ed2f71f86a"/>
    <ds:schemaRef ds:uri="595e7b5a-7990-450a-939d-d6a09aace7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Reference Skabelon</Template>
  <TotalTime>246</TotalTime>
  <Pages>1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Thisted Tordrup</dc:creator>
  <cp:keywords/>
  <dc:description/>
  <cp:lastModifiedBy>Dennis Thisted Tordrup</cp:lastModifiedBy>
  <cp:revision>46</cp:revision>
  <cp:lastPrinted>2024-02-21T05:58:00Z</cp:lastPrinted>
  <dcterms:created xsi:type="dcterms:W3CDTF">2024-02-01T11:43:00Z</dcterms:created>
  <dcterms:modified xsi:type="dcterms:W3CDTF">2024-02-21T05:59:00Z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0x0101000D7F7C5A3D7F344783A7BDCFBC9D264D</vt:lpwstr>
  </property>
  <property fmtid="{D5CDD505-2E9C-101B-9397-08002B2CF9AE}" pid="3" name="MediaServiceImageTags">
    <vt:lpwstr/>
  </property>
</Properties>
</file>